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6DD59" w14:textId="721A6B72" w:rsidR="002669D6" w:rsidRPr="00820F55" w:rsidRDefault="00694900">
      <w:pPr>
        <w:rPr>
          <w:sz w:val="24"/>
          <w:lang w:val="en-US"/>
        </w:rPr>
      </w:pPr>
      <w:r w:rsidRPr="00820F55">
        <w:rPr>
          <w:noProof/>
          <w:sz w:val="24"/>
          <w:lang w:val="en-US" w:eastAsia="en-US"/>
        </w:rPr>
        <w:drawing>
          <wp:anchor distT="0" distB="0" distL="114300" distR="114300" simplePos="0" relativeHeight="251658240" behindDoc="0" locked="0" layoutInCell="1" allowOverlap="1" wp14:anchorId="609DE347" wp14:editId="5F9BB7D9">
            <wp:simplePos x="0" y="0"/>
            <wp:positionH relativeFrom="column">
              <wp:posOffset>-29845</wp:posOffset>
            </wp:positionH>
            <wp:positionV relativeFrom="paragraph">
              <wp:posOffset>165100</wp:posOffset>
            </wp:positionV>
            <wp:extent cx="1016000" cy="9702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1600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693FE" w14:textId="2B7CE999" w:rsidR="002669D6" w:rsidRDefault="002669D6">
      <w:pPr>
        <w:rPr>
          <w:lang w:val="en-US"/>
        </w:rPr>
      </w:pPr>
    </w:p>
    <w:p w14:paraId="00A87070" w14:textId="77777777" w:rsidR="002669D6" w:rsidRDefault="002669D6">
      <w:pPr>
        <w:rPr>
          <w:lang w:val="en-US"/>
        </w:rPr>
      </w:pPr>
    </w:p>
    <w:p w14:paraId="672B6754" w14:textId="77777777" w:rsidR="00B07F46" w:rsidRDefault="00B07F46">
      <w:pPr>
        <w:rPr>
          <w:lang w:val="en-US"/>
        </w:rPr>
      </w:pPr>
    </w:p>
    <w:p w14:paraId="112DE7AE" w14:textId="2AA38EEF" w:rsidR="009D3AD2" w:rsidRPr="008B2BF6" w:rsidRDefault="00B07F46" w:rsidP="008B2BF6">
      <w:pPr>
        <w:tabs>
          <w:tab w:val="left" w:pos="1390"/>
        </w:tabs>
        <w:jc w:val="both"/>
        <w:rPr>
          <w:szCs w:val="22"/>
          <w:lang w:val="en-ZA"/>
        </w:rPr>
      </w:pPr>
      <w:r w:rsidRPr="008B2BF6">
        <w:rPr>
          <w:lang w:val="en-US"/>
        </w:rPr>
        <w:tab/>
      </w:r>
      <w:r w:rsidR="00EB55C7" w:rsidRPr="008B2BF6">
        <w:rPr>
          <w:lang w:val="en-US"/>
        </w:rPr>
        <w:br w:type="textWrapping" w:clear="all"/>
      </w:r>
    </w:p>
    <w:p w14:paraId="006D0CC6" w14:textId="77777777" w:rsidR="003A7CAD" w:rsidRPr="008B2BF6" w:rsidRDefault="003A7CAD" w:rsidP="008B2BF6">
      <w:pPr>
        <w:tabs>
          <w:tab w:val="left" w:pos="1390"/>
        </w:tabs>
        <w:jc w:val="both"/>
        <w:rPr>
          <w:szCs w:val="22"/>
          <w:lang w:val="en-ZA"/>
        </w:rPr>
      </w:pPr>
      <w:r w:rsidRPr="008B2BF6">
        <w:rPr>
          <w:szCs w:val="22"/>
          <w:lang w:val="en-ZA"/>
        </w:rPr>
        <w:t>For immediate release</w:t>
      </w:r>
    </w:p>
    <w:p w14:paraId="728FB115" w14:textId="77777777" w:rsidR="003A7CAD" w:rsidRPr="008B2BF6" w:rsidRDefault="003A7CAD" w:rsidP="008B2BF6">
      <w:pPr>
        <w:tabs>
          <w:tab w:val="left" w:pos="1390"/>
        </w:tabs>
        <w:jc w:val="both"/>
        <w:rPr>
          <w:szCs w:val="22"/>
          <w:lang w:val="en-ZA"/>
        </w:rPr>
      </w:pPr>
      <w:r w:rsidRPr="008B2BF6">
        <w:rPr>
          <w:szCs w:val="22"/>
          <w:lang w:val="en-ZA"/>
        </w:rPr>
        <w:t>To: All media</w:t>
      </w:r>
    </w:p>
    <w:p w14:paraId="0D896046" w14:textId="4D560EDF" w:rsidR="003A7CAD" w:rsidRDefault="00666914" w:rsidP="008B2BF6">
      <w:pPr>
        <w:tabs>
          <w:tab w:val="left" w:pos="1390"/>
        </w:tabs>
        <w:jc w:val="both"/>
        <w:rPr>
          <w:szCs w:val="22"/>
          <w:lang w:val="en-ZA"/>
        </w:rPr>
      </w:pPr>
      <w:r>
        <w:rPr>
          <w:szCs w:val="22"/>
          <w:lang w:val="en-ZA"/>
        </w:rPr>
        <w:t>09 August</w:t>
      </w:r>
      <w:r w:rsidR="003A7CAD" w:rsidRPr="008B2BF6">
        <w:rPr>
          <w:szCs w:val="22"/>
          <w:lang w:val="en-ZA"/>
        </w:rPr>
        <w:t xml:space="preserve"> 2025</w:t>
      </w:r>
    </w:p>
    <w:p w14:paraId="3155B416" w14:textId="77777777" w:rsidR="004C4D13" w:rsidRDefault="004C4D13" w:rsidP="008B2BF6">
      <w:pPr>
        <w:tabs>
          <w:tab w:val="left" w:pos="1390"/>
        </w:tabs>
        <w:jc w:val="both"/>
        <w:rPr>
          <w:szCs w:val="22"/>
          <w:lang w:val="en-ZA"/>
        </w:rPr>
      </w:pPr>
    </w:p>
    <w:p w14:paraId="1D0567A4" w14:textId="1B74227A" w:rsidR="00991AFD" w:rsidRDefault="00513F00" w:rsidP="008B2BF6">
      <w:pPr>
        <w:tabs>
          <w:tab w:val="left" w:pos="1390"/>
        </w:tabs>
        <w:jc w:val="both"/>
        <w:rPr>
          <w:b/>
          <w:bCs/>
          <w:sz w:val="24"/>
          <w:lang w:val="en-ZA"/>
        </w:rPr>
      </w:pPr>
      <w:r w:rsidRPr="00513F00">
        <w:rPr>
          <w:b/>
          <w:bCs/>
          <w:sz w:val="24"/>
          <w:lang w:val="en-ZA"/>
        </w:rPr>
        <w:t>JOHANNESBURG CITY LIBRARY REOPENS AFTER MAJOR UPGRADE</w:t>
      </w:r>
      <w:r>
        <w:rPr>
          <w:b/>
          <w:bCs/>
          <w:sz w:val="24"/>
          <w:lang w:val="en-ZA"/>
        </w:rPr>
        <w:t>S</w:t>
      </w:r>
      <w:r w:rsidRPr="00513F00">
        <w:rPr>
          <w:b/>
          <w:bCs/>
          <w:sz w:val="24"/>
          <w:lang w:val="en-ZA"/>
        </w:rPr>
        <w:t xml:space="preserve"> – CELEBRATING 90 YEARS OF KNOWLEDGE AND CULTURE</w:t>
      </w:r>
    </w:p>
    <w:p w14:paraId="238B854C" w14:textId="77777777" w:rsidR="00991AFD" w:rsidRDefault="00991AFD" w:rsidP="008B2BF6">
      <w:pPr>
        <w:tabs>
          <w:tab w:val="left" w:pos="1390"/>
        </w:tabs>
        <w:jc w:val="both"/>
        <w:rPr>
          <w:b/>
          <w:bCs/>
          <w:sz w:val="24"/>
          <w:lang w:val="en-ZA"/>
        </w:rPr>
      </w:pPr>
    </w:p>
    <w:p w14:paraId="2E388029" w14:textId="42AE4ED5" w:rsidR="00991AFD" w:rsidRDefault="00991AFD" w:rsidP="008B2BF6">
      <w:pPr>
        <w:tabs>
          <w:tab w:val="left" w:pos="1390"/>
        </w:tabs>
        <w:jc w:val="both"/>
        <w:rPr>
          <w:b/>
          <w:bCs/>
          <w:sz w:val="24"/>
          <w:lang w:val="en-ZA"/>
        </w:rPr>
      </w:pPr>
      <w:r>
        <w:rPr>
          <w:b/>
          <w:bCs/>
          <w:noProof/>
          <w:sz w:val="24"/>
          <w:lang w:val="en-ZA"/>
        </w:rPr>
        <w:drawing>
          <wp:inline distT="0" distB="0" distL="0" distR="0" wp14:anchorId="34131BAB" wp14:editId="06AB4046">
            <wp:extent cx="5699760" cy="3799840"/>
            <wp:effectExtent l="0" t="0" r="0" b="0"/>
            <wp:docPr id="1871697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97215" name="Picture 18716972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9760" cy="3799840"/>
                    </a:xfrm>
                    <a:prstGeom prst="rect">
                      <a:avLst/>
                    </a:prstGeom>
                  </pic:spPr>
                </pic:pic>
              </a:graphicData>
            </a:graphic>
          </wp:inline>
        </w:drawing>
      </w:r>
    </w:p>
    <w:p w14:paraId="2B346117" w14:textId="77777777" w:rsidR="00513F00" w:rsidRPr="007408DA" w:rsidRDefault="00513F00" w:rsidP="008B2BF6">
      <w:pPr>
        <w:tabs>
          <w:tab w:val="left" w:pos="1390"/>
        </w:tabs>
        <w:jc w:val="both"/>
        <w:rPr>
          <w:szCs w:val="22"/>
          <w:lang w:val="en-ZA"/>
        </w:rPr>
      </w:pPr>
    </w:p>
    <w:p w14:paraId="48EAF3BF" w14:textId="77777777" w:rsidR="00666914" w:rsidRPr="00666914" w:rsidRDefault="00666914" w:rsidP="00666914">
      <w:pPr>
        <w:jc w:val="both"/>
        <w:rPr>
          <w:lang w:val="en-ZA"/>
        </w:rPr>
      </w:pPr>
      <w:r w:rsidRPr="00666914">
        <w:rPr>
          <w:lang w:val="en-ZA"/>
        </w:rPr>
        <w:t>The iconic Johannesburg City Library has officially reopened its doors to the public after an extensive upgrade led by the Johannesburg Development Agency (JDA). The reopening ceremony, held on Saturday, 09 August 2025, was officiated by Executive Mayor, Cllr Dada Morero, with MMC for Development Planning, Cllr Eunice Mgcina, and JDA CEO, Mr Themba Mathibe in attendance.</w:t>
      </w:r>
    </w:p>
    <w:p w14:paraId="7895D175" w14:textId="77777777" w:rsidR="00666914" w:rsidRPr="00666914" w:rsidRDefault="00666914" w:rsidP="00666914">
      <w:pPr>
        <w:jc w:val="both"/>
        <w:rPr>
          <w:lang w:val="en-ZA"/>
        </w:rPr>
      </w:pPr>
    </w:p>
    <w:p w14:paraId="26916500" w14:textId="77777777" w:rsidR="00666914" w:rsidRPr="00666914" w:rsidRDefault="00666914" w:rsidP="00666914">
      <w:pPr>
        <w:jc w:val="both"/>
        <w:rPr>
          <w:lang w:val="en-ZA"/>
        </w:rPr>
      </w:pPr>
      <w:r w:rsidRPr="00666914">
        <w:rPr>
          <w:lang w:val="en-ZA"/>
        </w:rPr>
        <w:t>This year’s reopening marks a significant milestone – the 90th anniversary of the library, which first opened on 6 August 1935. Known for its Italian-inspired architecture, the building remains one of the City’s most treasured cultural landmarks and a vital hub for learning, research, and community engagement.</w:t>
      </w:r>
    </w:p>
    <w:p w14:paraId="32DC6F44" w14:textId="5B45BE89" w:rsidR="00666914" w:rsidRDefault="00991AFD" w:rsidP="00666914">
      <w:pPr>
        <w:jc w:val="both"/>
        <w:rPr>
          <w:lang w:val="en-ZA"/>
        </w:rPr>
      </w:pPr>
      <w:r>
        <w:rPr>
          <w:noProof/>
          <w:lang w:val="en-ZA"/>
        </w:rPr>
        <w:lastRenderedPageBreak/>
        <w:drawing>
          <wp:inline distT="0" distB="0" distL="0" distR="0" wp14:anchorId="1DAB8595" wp14:editId="3DF8A3A8">
            <wp:extent cx="5699760" cy="3799840"/>
            <wp:effectExtent l="0" t="0" r="0" b="0"/>
            <wp:docPr id="16267780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78098" name="Picture 16267780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9760" cy="3799840"/>
                    </a:xfrm>
                    <a:prstGeom prst="rect">
                      <a:avLst/>
                    </a:prstGeom>
                  </pic:spPr>
                </pic:pic>
              </a:graphicData>
            </a:graphic>
          </wp:inline>
        </w:drawing>
      </w:r>
    </w:p>
    <w:p w14:paraId="057ED94A" w14:textId="77777777" w:rsidR="00991AFD" w:rsidRPr="00666914" w:rsidRDefault="00991AFD" w:rsidP="00666914">
      <w:pPr>
        <w:jc w:val="both"/>
        <w:rPr>
          <w:lang w:val="en-ZA"/>
        </w:rPr>
      </w:pPr>
    </w:p>
    <w:p w14:paraId="4DA55B5E" w14:textId="77777777" w:rsidR="00666914" w:rsidRPr="00666914" w:rsidRDefault="00666914" w:rsidP="00666914">
      <w:pPr>
        <w:jc w:val="both"/>
        <w:rPr>
          <w:b/>
          <w:bCs/>
          <w:lang w:val="en-ZA"/>
        </w:rPr>
      </w:pPr>
      <w:r w:rsidRPr="00666914">
        <w:rPr>
          <w:b/>
          <w:bCs/>
          <w:lang w:val="en-ZA"/>
        </w:rPr>
        <w:t>Development Interventions by the JDA</w:t>
      </w:r>
    </w:p>
    <w:p w14:paraId="66364A57" w14:textId="77777777" w:rsidR="00666914" w:rsidRPr="00666914" w:rsidRDefault="00666914" w:rsidP="00666914">
      <w:pPr>
        <w:jc w:val="both"/>
        <w:rPr>
          <w:lang w:val="en-ZA"/>
        </w:rPr>
      </w:pPr>
    </w:p>
    <w:p w14:paraId="5BAF12EB" w14:textId="77777777" w:rsidR="00666914" w:rsidRPr="00666914" w:rsidRDefault="00666914" w:rsidP="00666914">
      <w:pPr>
        <w:jc w:val="both"/>
        <w:rPr>
          <w:lang w:val="en-ZA"/>
        </w:rPr>
      </w:pPr>
      <w:r w:rsidRPr="00666914">
        <w:rPr>
          <w:lang w:val="en-ZA"/>
        </w:rPr>
        <w:t>As the implementing agent, the JDA undertook significant refurbishment and modernisation works to preserve the library’s historic features while improving accessibility, safety, and functionality. These interventions included:</w:t>
      </w:r>
    </w:p>
    <w:p w14:paraId="66759F2E" w14:textId="77777777" w:rsidR="00666914" w:rsidRPr="00666914" w:rsidRDefault="00666914" w:rsidP="00666914">
      <w:pPr>
        <w:jc w:val="both"/>
        <w:rPr>
          <w:lang w:val="en-ZA"/>
        </w:rPr>
      </w:pPr>
    </w:p>
    <w:p w14:paraId="4BA0347A" w14:textId="4D401005" w:rsidR="00666914" w:rsidRPr="00666914" w:rsidRDefault="00666914" w:rsidP="00666914">
      <w:pPr>
        <w:pStyle w:val="ListParagraph"/>
        <w:numPr>
          <w:ilvl w:val="0"/>
          <w:numId w:val="46"/>
        </w:numPr>
        <w:jc w:val="both"/>
        <w:rPr>
          <w:rFonts w:ascii="Arial" w:hAnsi="Arial" w:cs="Arial"/>
        </w:rPr>
      </w:pPr>
      <w:r w:rsidRPr="00666914">
        <w:rPr>
          <w:rFonts w:ascii="Arial" w:hAnsi="Arial" w:cs="Arial"/>
        </w:rPr>
        <w:t>Structural repairs and heritage restoration.</w:t>
      </w:r>
    </w:p>
    <w:p w14:paraId="08D75658" w14:textId="3EAF49B6" w:rsidR="00666914" w:rsidRPr="00666914" w:rsidRDefault="00666914" w:rsidP="00666914">
      <w:pPr>
        <w:pStyle w:val="ListParagraph"/>
        <w:numPr>
          <w:ilvl w:val="0"/>
          <w:numId w:val="46"/>
        </w:numPr>
        <w:jc w:val="both"/>
        <w:rPr>
          <w:rFonts w:ascii="Arial" w:hAnsi="Arial" w:cs="Arial"/>
        </w:rPr>
      </w:pPr>
      <w:r w:rsidRPr="00666914">
        <w:rPr>
          <w:rFonts w:ascii="Arial" w:hAnsi="Arial" w:cs="Arial"/>
        </w:rPr>
        <w:t>Upgraded electrical, IT, and security systems.</w:t>
      </w:r>
    </w:p>
    <w:p w14:paraId="61C4D8B4" w14:textId="2C1604CF" w:rsidR="00666914" w:rsidRPr="00666914" w:rsidRDefault="00666914" w:rsidP="00666914">
      <w:pPr>
        <w:pStyle w:val="ListParagraph"/>
        <w:numPr>
          <w:ilvl w:val="0"/>
          <w:numId w:val="46"/>
        </w:numPr>
        <w:jc w:val="both"/>
        <w:rPr>
          <w:rFonts w:ascii="Arial" w:hAnsi="Arial" w:cs="Arial"/>
        </w:rPr>
      </w:pPr>
      <w:r w:rsidRPr="00666914">
        <w:rPr>
          <w:rFonts w:ascii="Arial" w:hAnsi="Arial" w:cs="Arial"/>
        </w:rPr>
        <w:t>Installation of modern heating, ventilation, and air conditioning (HVAC) systems.</w:t>
      </w:r>
    </w:p>
    <w:p w14:paraId="23F884AC" w14:textId="4C38D17C" w:rsidR="00666914" w:rsidRPr="00666914" w:rsidRDefault="00666914" w:rsidP="00666914">
      <w:pPr>
        <w:pStyle w:val="ListParagraph"/>
        <w:numPr>
          <w:ilvl w:val="0"/>
          <w:numId w:val="46"/>
        </w:numPr>
        <w:jc w:val="both"/>
        <w:rPr>
          <w:rFonts w:ascii="Arial" w:hAnsi="Arial" w:cs="Arial"/>
        </w:rPr>
      </w:pPr>
      <w:r w:rsidRPr="00666914">
        <w:rPr>
          <w:rFonts w:ascii="Arial" w:hAnsi="Arial" w:cs="Arial"/>
        </w:rPr>
        <w:t>Enhanced accessibility features for persons with disabilities.</w:t>
      </w:r>
    </w:p>
    <w:p w14:paraId="1006833E" w14:textId="77777777" w:rsidR="00666914" w:rsidRPr="00666914" w:rsidRDefault="00666914" w:rsidP="00666914">
      <w:pPr>
        <w:pStyle w:val="ListParagraph"/>
        <w:numPr>
          <w:ilvl w:val="0"/>
          <w:numId w:val="46"/>
        </w:numPr>
        <w:jc w:val="both"/>
        <w:rPr>
          <w:rFonts w:ascii="Arial" w:hAnsi="Arial" w:cs="Arial"/>
        </w:rPr>
      </w:pPr>
      <w:r w:rsidRPr="00666914">
        <w:rPr>
          <w:rFonts w:ascii="Arial" w:hAnsi="Arial" w:cs="Arial"/>
        </w:rPr>
        <w:t>Interior refurbishments to reading rooms, study spaces, and archival storage areas.</w:t>
      </w:r>
    </w:p>
    <w:p w14:paraId="64E5A34F" w14:textId="77777777" w:rsidR="00666914" w:rsidRPr="00666914" w:rsidRDefault="00666914" w:rsidP="00666914">
      <w:pPr>
        <w:jc w:val="both"/>
        <w:rPr>
          <w:lang w:val="en-ZA"/>
        </w:rPr>
      </w:pPr>
    </w:p>
    <w:p w14:paraId="58B6F9F8" w14:textId="77777777" w:rsidR="00666914" w:rsidRPr="00666914" w:rsidRDefault="00666914" w:rsidP="00666914">
      <w:pPr>
        <w:jc w:val="both"/>
        <w:rPr>
          <w:lang w:val="en-ZA"/>
        </w:rPr>
      </w:pPr>
      <w:r w:rsidRPr="00666914">
        <w:rPr>
          <w:lang w:val="en-ZA"/>
        </w:rPr>
        <w:t>These improvements have transformed the Johannesburg City Library into a flagship example of the JDA’s approach to working with stakeholders to enhance urban areas, address local challenges, and meet community needs in a sustainable way. The project drew on local knowledge of the development context, ensuring co-produced solutions that cultivate ownership, civic pride, and citizenship.</w:t>
      </w:r>
    </w:p>
    <w:p w14:paraId="7EA08AFD" w14:textId="77777777" w:rsidR="00666914" w:rsidRPr="00666914" w:rsidRDefault="00666914" w:rsidP="00666914">
      <w:pPr>
        <w:jc w:val="both"/>
        <w:rPr>
          <w:lang w:val="en-ZA"/>
        </w:rPr>
      </w:pPr>
    </w:p>
    <w:p w14:paraId="7000FB53" w14:textId="77777777" w:rsidR="00666914" w:rsidRPr="00666914" w:rsidRDefault="00666914" w:rsidP="00666914">
      <w:pPr>
        <w:jc w:val="both"/>
        <w:rPr>
          <w:b/>
          <w:bCs/>
          <w:lang w:val="en-ZA"/>
        </w:rPr>
      </w:pPr>
      <w:r w:rsidRPr="00666914">
        <w:rPr>
          <w:b/>
          <w:bCs/>
          <w:lang w:val="en-ZA"/>
        </w:rPr>
        <w:t>Recognition on the Global Stage</w:t>
      </w:r>
    </w:p>
    <w:p w14:paraId="745CABD7" w14:textId="77777777" w:rsidR="00666914" w:rsidRPr="00666914" w:rsidRDefault="00666914" w:rsidP="00666914">
      <w:pPr>
        <w:jc w:val="both"/>
        <w:rPr>
          <w:lang w:val="en-ZA"/>
        </w:rPr>
      </w:pPr>
    </w:p>
    <w:p w14:paraId="70B6A340" w14:textId="77777777" w:rsidR="00666914" w:rsidRPr="00666914" w:rsidRDefault="00666914" w:rsidP="00666914">
      <w:pPr>
        <w:jc w:val="both"/>
        <w:rPr>
          <w:lang w:val="en-ZA"/>
        </w:rPr>
      </w:pPr>
      <w:r w:rsidRPr="00666914">
        <w:rPr>
          <w:lang w:val="en-ZA"/>
        </w:rPr>
        <w:t>The Presidential Joburg Working Group has recognised the Johannesburg City Library as part of Workstream 7 of the G20 Initiative – a programme aimed at boosting tourism and preserving libraries as essential cultural heritage sites. This recognition underscores the library’s importance not just to Johannesburg, but also as a heritage asset of international significance.</w:t>
      </w:r>
    </w:p>
    <w:p w14:paraId="29A1B115" w14:textId="77777777" w:rsidR="00666914" w:rsidRPr="00666914" w:rsidRDefault="00666914" w:rsidP="00666914">
      <w:pPr>
        <w:jc w:val="both"/>
        <w:rPr>
          <w:lang w:val="en-ZA"/>
        </w:rPr>
      </w:pPr>
    </w:p>
    <w:p w14:paraId="5CF1FB00" w14:textId="157D6AE0" w:rsidR="00991AFD" w:rsidRDefault="004F3417" w:rsidP="00666914">
      <w:pPr>
        <w:jc w:val="both"/>
        <w:rPr>
          <w:lang w:val="en-ZA"/>
        </w:rPr>
      </w:pPr>
      <w:r>
        <w:rPr>
          <w:noProof/>
          <w:lang w:val="en-ZA"/>
        </w:rPr>
        <w:lastRenderedPageBreak/>
        <w:drawing>
          <wp:inline distT="0" distB="0" distL="0" distR="0" wp14:anchorId="0779BFA9" wp14:editId="513CC355">
            <wp:extent cx="5699760" cy="3799840"/>
            <wp:effectExtent l="0" t="0" r="0" b="0"/>
            <wp:docPr id="18320280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28051" name="Picture 18320280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760" cy="3799840"/>
                    </a:xfrm>
                    <a:prstGeom prst="rect">
                      <a:avLst/>
                    </a:prstGeom>
                  </pic:spPr>
                </pic:pic>
              </a:graphicData>
            </a:graphic>
          </wp:inline>
        </w:drawing>
      </w:r>
    </w:p>
    <w:p w14:paraId="40770272" w14:textId="77777777" w:rsidR="00991AFD" w:rsidRDefault="00991AFD" w:rsidP="00666914">
      <w:pPr>
        <w:jc w:val="both"/>
        <w:rPr>
          <w:lang w:val="en-ZA"/>
        </w:rPr>
      </w:pPr>
    </w:p>
    <w:p w14:paraId="7D010F07" w14:textId="0CC42CA9" w:rsidR="00666914" w:rsidRPr="00666914" w:rsidRDefault="00666914" w:rsidP="00666914">
      <w:pPr>
        <w:jc w:val="both"/>
        <w:rPr>
          <w:lang w:val="en-ZA"/>
        </w:rPr>
      </w:pPr>
      <w:r w:rsidRPr="00666914">
        <w:rPr>
          <w:lang w:val="en-ZA"/>
        </w:rPr>
        <w:t>MMC for Development Planning, Cllr Eunice Mgcina, said</w:t>
      </w:r>
      <w:r>
        <w:rPr>
          <w:lang w:val="en-ZA"/>
        </w:rPr>
        <w:t xml:space="preserve">, </w:t>
      </w:r>
      <w:r w:rsidRPr="00666914">
        <w:rPr>
          <w:lang w:val="en-ZA"/>
        </w:rPr>
        <w:t xml:space="preserve">“The reopening of the Johannesburg City Library </w:t>
      </w:r>
      <w:r>
        <w:rPr>
          <w:lang w:val="en-ZA"/>
        </w:rPr>
        <w:t xml:space="preserve">serves as </w:t>
      </w:r>
      <w:r w:rsidRPr="00666914">
        <w:rPr>
          <w:lang w:val="en-ZA"/>
        </w:rPr>
        <w:t>a restoration of a space for knowledge, inspiration, and community connection. As we celebrate its 90-year history, we also reaffirm our commitment to making knowledge accessible to all residents of Johannesburg.”</w:t>
      </w:r>
    </w:p>
    <w:p w14:paraId="2CAA8A50" w14:textId="77777777" w:rsidR="00666914" w:rsidRPr="00666914" w:rsidRDefault="00666914" w:rsidP="00666914">
      <w:pPr>
        <w:jc w:val="both"/>
        <w:rPr>
          <w:lang w:val="en-ZA"/>
        </w:rPr>
      </w:pPr>
    </w:p>
    <w:p w14:paraId="78C41EEB" w14:textId="2EC34B37" w:rsidR="00666914" w:rsidRPr="00666914" w:rsidRDefault="00666914" w:rsidP="00666914">
      <w:pPr>
        <w:jc w:val="both"/>
        <w:rPr>
          <w:lang w:val="en-ZA"/>
        </w:rPr>
      </w:pPr>
      <w:r w:rsidRPr="00666914">
        <w:rPr>
          <w:lang w:val="en-ZA"/>
        </w:rPr>
        <w:t>JDA CEO, Mr Themba Mathibe, added</w:t>
      </w:r>
      <w:r>
        <w:rPr>
          <w:lang w:val="en-ZA"/>
        </w:rPr>
        <w:t>, “</w:t>
      </w:r>
      <w:r w:rsidRPr="00666914">
        <w:rPr>
          <w:lang w:val="en-ZA"/>
        </w:rPr>
        <w:t>This project is a testament to how the JDA works with partners and communities to deliver developments that are both functional and culturally significant. By blending heritage preservation with modern infrastructure, we have ensured that this landmark will continue to serve generations to come.”</w:t>
      </w:r>
    </w:p>
    <w:p w14:paraId="16E311AA" w14:textId="77777777" w:rsidR="00666914" w:rsidRPr="00666914" w:rsidRDefault="00666914" w:rsidP="00666914">
      <w:pPr>
        <w:jc w:val="both"/>
        <w:rPr>
          <w:lang w:val="en-ZA"/>
        </w:rPr>
      </w:pPr>
    </w:p>
    <w:p w14:paraId="6404968B" w14:textId="202956A4" w:rsidR="00221198" w:rsidRDefault="00666914" w:rsidP="00666914">
      <w:pPr>
        <w:jc w:val="both"/>
        <w:rPr>
          <w:lang w:val="en-ZA"/>
        </w:rPr>
      </w:pPr>
      <w:r w:rsidRPr="00666914">
        <w:rPr>
          <w:lang w:val="en-ZA"/>
        </w:rPr>
        <w:t>The Johannesburg City Library houses over 1.5 million books and serves more than 250,000 members, making it one of Africa’s largest and most valued public knowledge resources. Its reopening will reignite its role as a centre for learning, cultural enrichment, and tourism in the City of Johannesburg.</w:t>
      </w:r>
    </w:p>
    <w:p w14:paraId="3AED88B1" w14:textId="77777777" w:rsidR="00666914" w:rsidRPr="00BB63B2" w:rsidRDefault="00666914" w:rsidP="00BB63B2">
      <w:pPr>
        <w:jc w:val="both"/>
      </w:pPr>
    </w:p>
    <w:p w14:paraId="3458859B" w14:textId="7F05A9D2" w:rsidR="00732CB5" w:rsidRPr="008B2BF6" w:rsidRDefault="00D53E02" w:rsidP="000C48AC">
      <w:pPr>
        <w:tabs>
          <w:tab w:val="left" w:pos="1390"/>
        </w:tabs>
        <w:jc w:val="both"/>
        <w:rPr>
          <w:szCs w:val="22"/>
          <w:lang w:val="en-ZA"/>
        </w:rPr>
      </w:pPr>
      <w:r w:rsidRPr="008B2BF6">
        <w:rPr>
          <w:szCs w:val="22"/>
          <w:lang w:val="en-ZA"/>
        </w:rPr>
        <w:t>ENDS</w:t>
      </w:r>
    </w:p>
    <w:p w14:paraId="7E255383" w14:textId="77777777" w:rsidR="00732CB5" w:rsidRPr="008B2BF6" w:rsidRDefault="00732CB5" w:rsidP="008B2BF6">
      <w:pPr>
        <w:tabs>
          <w:tab w:val="left" w:pos="1390"/>
        </w:tabs>
        <w:jc w:val="both"/>
        <w:rPr>
          <w:szCs w:val="22"/>
          <w:lang w:val="en-ZA"/>
        </w:rPr>
      </w:pPr>
    </w:p>
    <w:p w14:paraId="436E7F55" w14:textId="2D6C818E" w:rsidR="00C42B29" w:rsidRPr="008B2BF6" w:rsidRDefault="004169E5" w:rsidP="008B2BF6">
      <w:pPr>
        <w:tabs>
          <w:tab w:val="left" w:pos="1390"/>
        </w:tabs>
        <w:jc w:val="both"/>
        <w:rPr>
          <w:szCs w:val="22"/>
          <w:lang w:val="en-ZA"/>
        </w:rPr>
      </w:pPr>
      <w:r w:rsidRPr="008B2BF6">
        <w:rPr>
          <w:szCs w:val="22"/>
          <w:lang w:val="en-ZA"/>
        </w:rPr>
        <w:t xml:space="preserve">Issued by: </w:t>
      </w:r>
      <w:r w:rsidR="00666914">
        <w:rPr>
          <w:szCs w:val="22"/>
          <w:lang w:val="en-ZA"/>
        </w:rPr>
        <w:t>Kenneth Nxumalo</w:t>
      </w:r>
      <w:r w:rsidR="00C42B29" w:rsidRPr="008B2BF6">
        <w:rPr>
          <w:szCs w:val="22"/>
          <w:lang w:val="en-ZA"/>
        </w:rPr>
        <w:t xml:space="preserve"> </w:t>
      </w:r>
    </w:p>
    <w:p w14:paraId="00CFFEFC" w14:textId="79D0342C" w:rsidR="004169E5" w:rsidRPr="008B2BF6" w:rsidRDefault="004169E5" w:rsidP="008B2BF6">
      <w:pPr>
        <w:tabs>
          <w:tab w:val="left" w:pos="1390"/>
        </w:tabs>
        <w:jc w:val="both"/>
        <w:rPr>
          <w:szCs w:val="22"/>
          <w:lang w:val="en-ZA"/>
        </w:rPr>
      </w:pPr>
      <w:r w:rsidRPr="008B2BF6">
        <w:rPr>
          <w:szCs w:val="22"/>
          <w:lang w:val="en-ZA"/>
        </w:rPr>
        <w:t>Johannesburg Development Agency</w:t>
      </w:r>
    </w:p>
    <w:p w14:paraId="4675CA96" w14:textId="77777777" w:rsidR="004169E5" w:rsidRPr="008B2BF6" w:rsidRDefault="004169E5" w:rsidP="008B2BF6">
      <w:pPr>
        <w:tabs>
          <w:tab w:val="left" w:pos="1390"/>
        </w:tabs>
        <w:jc w:val="both"/>
        <w:rPr>
          <w:szCs w:val="22"/>
          <w:lang w:val="en-ZA"/>
        </w:rPr>
      </w:pPr>
    </w:p>
    <w:p w14:paraId="08A3BDD8" w14:textId="77777777" w:rsidR="00C42B29" w:rsidRPr="008B2BF6" w:rsidRDefault="004169E5" w:rsidP="008B2BF6">
      <w:pPr>
        <w:tabs>
          <w:tab w:val="left" w:pos="1390"/>
        </w:tabs>
        <w:jc w:val="both"/>
        <w:rPr>
          <w:szCs w:val="22"/>
          <w:lang w:val="en-ZA"/>
        </w:rPr>
      </w:pPr>
      <w:r w:rsidRPr="008B2BF6">
        <w:rPr>
          <w:szCs w:val="22"/>
          <w:lang w:val="en-ZA"/>
        </w:rPr>
        <w:t>For more information:</w:t>
      </w:r>
    </w:p>
    <w:p w14:paraId="592EB316" w14:textId="55A51013" w:rsidR="00C42B29" w:rsidRPr="008B2BF6" w:rsidRDefault="00041FC5" w:rsidP="008B2BF6">
      <w:pPr>
        <w:tabs>
          <w:tab w:val="left" w:pos="1390"/>
        </w:tabs>
        <w:jc w:val="both"/>
        <w:rPr>
          <w:szCs w:val="22"/>
          <w:lang w:val="en-ZA"/>
        </w:rPr>
      </w:pPr>
      <w:r w:rsidRPr="008B2BF6">
        <w:rPr>
          <w:szCs w:val="22"/>
          <w:lang w:val="en-ZA"/>
        </w:rPr>
        <w:t>Elias Nkabinde</w:t>
      </w:r>
    </w:p>
    <w:p w14:paraId="647A7094" w14:textId="09D76705" w:rsidR="00C42B29" w:rsidRPr="008B2BF6" w:rsidRDefault="004169E5" w:rsidP="008B2BF6">
      <w:pPr>
        <w:tabs>
          <w:tab w:val="left" w:pos="1390"/>
        </w:tabs>
        <w:jc w:val="both"/>
        <w:rPr>
          <w:szCs w:val="22"/>
          <w:lang w:val="en-ZA"/>
        </w:rPr>
      </w:pPr>
      <w:r w:rsidRPr="008B2BF6">
        <w:rPr>
          <w:szCs w:val="22"/>
          <w:lang w:val="en-ZA"/>
        </w:rPr>
        <w:t xml:space="preserve">Email: </w:t>
      </w:r>
      <w:hyperlink r:id="rId14" w:history="1">
        <w:r w:rsidR="00041FC5" w:rsidRPr="008B2BF6">
          <w:rPr>
            <w:rStyle w:val="Hyperlink"/>
            <w:szCs w:val="22"/>
            <w:lang w:val="en-ZA"/>
          </w:rPr>
          <w:t>enkabinde@jda.org.za</w:t>
        </w:r>
      </w:hyperlink>
      <w:r w:rsidR="00041FC5" w:rsidRPr="008B2BF6">
        <w:rPr>
          <w:szCs w:val="22"/>
          <w:lang w:val="en-ZA"/>
        </w:rPr>
        <w:t xml:space="preserve"> </w:t>
      </w:r>
    </w:p>
    <w:p w14:paraId="6C3128B2" w14:textId="076ADDC8" w:rsidR="00C42B29" w:rsidRPr="008B2BF6" w:rsidRDefault="004169E5" w:rsidP="008B2BF6">
      <w:pPr>
        <w:tabs>
          <w:tab w:val="left" w:pos="1390"/>
        </w:tabs>
        <w:jc w:val="both"/>
        <w:rPr>
          <w:szCs w:val="22"/>
          <w:lang w:val="en-ZA"/>
        </w:rPr>
      </w:pPr>
      <w:r w:rsidRPr="008B2BF6">
        <w:rPr>
          <w:szCs w:val="22"/>
          <w:lang w:val="en-ZA"/>
        </w:rPr>
        <w:t xml:space="preserve">Phone: </w:t>
      </w:r>
      <w:r w:rsidR="00D239FF" w:rsidRPr="008B2BF6">
        <w:rPr>
          <w:szCs w:val="22"/>
          <w:lang w:val="en-ZA"/>
        </w:rPr>
        <w:t>076 961 8022</w:t>
      </w:r>
    </w:p>
    <w:p w14:paraId="3F350A5C" w14:textId="643799BE" w:rsidR="0002364E" w:rsidRDefault="004169E5" w:rsidP="008B2BF6">
      <w:pPr>
        <w:tabs>
          <w:tab w:val="left" w:pos="1390"/>
        </w:tabs>
        <w:jc w:val="both"/>
      </w:pPr>
      <w:r w:rsidRPr="008B2BF6">
        <w:rPr>
          <w:szCs w:val="22"/>
          <w:lang w:val="en-ZA"/>
        </w:rPr>
        <w:t xml:space="preserve">Website: </w:t>
      </w:r>
      <w:hyperlink r:id="rId15" w:history="1">
        <w:r w:rsidR="00C42B29" w:rsidRPr="008B2BF6">
          <w:rPr>
            <w:rStyle w:val="Hyperlink"/>
            <w:szCs w:val="22"/>
            <w:lang w:val="en-ZA"/>
          </w:rPr>
          <w:t>www.jda.org.za</w:t>
        </w:r>
      </w:hyperlink>
    </w:p>
    <w:p w14:paraId="3941941B" w14:textId="77777777" w:rsidR="00817E62" w:rsidRDefault="00817E62" w:rsidP="008B2BF6">
      <w:pPr>
        <w:tabs>
          <w:tab w:val="left" w:pos="1390"/>
        </w:tabs>
        <w:jc w:val="both"/>
        <w:rPr>
          <w:szCs w:val="22"/>
          <w:lang w:val="en-ZA"/>
        </w:rPr>
      </w:pPr>
    </w:p>
    <w:p w14:paraId="3C039441" w14:textId="0B17090E" w:rsidR="00817E62" w:rsidRPr="00817E62" w:rsidRDefault="00817E62" w:rsidP="00817E62">
      <w:pPr>
        <w:tabs>
          <w:tab w:val="left" w:pos="1390"/>
        </w:tabs>
        <w:jc w:val="both"/>
        <w:rPr>
          <w:rStyle w:val="Hyperlink"/>
          <w:szCs w:val="22"/>
          <w:lang w:val="en-ZA"/>
        </w:rPr>
      </w:pPr>
      <w:r>
        <w:rPr>
          <w:szCs w:val="22"/>
          <w:lang w:val="en-ZA"/>
        </w:rPr>
        <w:lastRenderedPageBreak/>
        <w:fldChar w:fldCharType="begin"/>
      </w:r>
      <w:r>
        <w:rPr>
          <w:szCs w:val="22"/>
          <w:lang w:val="en-ZA"/>
        </w:rPr>
        <w:instrText>HYPERLINK "https://joburg.org.za/media_/Newsroom/Pages/2025-News-Articles/Johannesburg-City-Library-Reopens-on-Women%e2%80%99s-Day%2c-Celebrating-90-Years-of-Knowledge.aspx" \t "_blank"</w:instrText>
      </w:r>
      <w:r>
        <w:rPr>
          <w:szCs w:val="22"/>
          <w:lang w:val="en-ZA"/>
        </w:rPr>
      </w:r>
      <w:r>
        <w:rPr>
          <w:szCs w:val="22"/>
          <w:lang w:val="en-ZA"/>
        </w:rPr>
        <w:fldChar w:fldCharType="separate"/>
      </w:r>
      <w:r w:rsidRPr="00817E62">
        <w:rPr>
          <w:rStyle w:val="Hyperlink"/>
          <w:szCs w:val="22"/>
          <w:lang w:val="en-ZA"/>
        </w:rPr>
        <w:t>Johannesburg City Library Reopens on Women’s Day, Celebrating 90 Years of Knowledge</w:t>
      </w:r>
      <w:r w:rsidRPr="00817E62">
        <w:rPr>
          <w:rStyle w:val="Hyperlink"/>
          <w:szCs w:val="22"/>
          <w:lang w:val="en-ZA"/>
        </w:rPr>
        <w:br/>
      </w:r>
    </w:p>
    <w:p w14:paraId="25D2B5CD" w14:textId="0EC14E06" w:rsidR="00817E62" w:rsidRDefault="00817E62" w:rsidP="008B2BF6">
      <w:pPr>
        <w:tabs>
          <w:tab w:val="left" w:pos="1390"/>
        </w:tabs>
        <w:jc w:val="both"/>
        <w:rPr>
          <w:szCs w:val="22"/>
          <w:lang w:val="en-ZA"/>
        </w:rPr>
      </w:pPr>
      <w:r>
        <w:rPr>
          <w:szCs w:val="22"/>
          <w:lang w:val="en-ZA"/>
        </w:rPr>
        <w:fldChar w:fldCharType="end"/>
      </w:r>
    </w:p>
    <w:p w14:paraId="12F40DE2" w14:textId="44B872AD" w:rsidR="004F3417" w:rsidRPr="008B2BF6" w:rsidRDefault="004F3417" w:rsidP="008B2BF6">
      <w:pPr>
        <w:tabs>
          <w:tab w:val="left" w:pos="1390"/>
        </w:tabs>
        <w:jc w:val="both"/>
        <w:rPr>
          <w:szCs w:val="22"/>
          <w:lang w:val="en-ZA"/>
        </w:rPr>
      </w:pPr>
      <w:r>
        <w:rPr>
          <w:noProof/>
          <w:szCs w:val="22"/>
          <w:lang w:val="en-ZA"/>
        </w:rPr>
        <w:drawing>
          <wp:inline distT="0" distB="0" distL="0" distR="0" wp14:anchorId="73143D59" wp14:editId="6FDB75A2">
            <wp:extent cx="5699760" cy="3799840"/>
            <wp:effectExtent l="0" t="0" r="0" b="0"/>
            <wp:docPr id="2127529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29533" name="Picture 21275295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9760" cy="3799840"/>
                    </a:xfrm>
                    <a:prstGeom prst="rect">
                      <a:avLst/>
                    </a:prstGeom>
                  </pic:spPr>
                </pic:pic>
              </a:graphicData>
            </a:graphic>
          </wp:inline>
        </w:drawing>
      </w:r>
    </w:p>
    <w:sectPr w:rsidR="004F3417" w:rsidRPr="008B2BF6" w:rsidSect="00DB5449">
      <w:headerReference w:type="first" r:id="rId17"/>
      <w:footerReference w:type="first" r:id="rId18"/>
      <w:pgSz w:w="12240" w:h="15840"/>
      <w:pgMar w:top="1440" w:right="146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CC639" w14:textId="77777777" w:rsidR="008978B0" w:rsidRDefault="008978B0">
      <w:r>
        <w:separator/>
      </w:r>
    </w:p>
  </w:endnote>
  <w:endnote w:type="continuationSeparator" w:id="0">
    <w:p w14:paraId="4DD6311A" w14:textId="77777777" w:rsidR="008978B0" w:rsidRDefault="008978B0">
      <w:r>
        <w:continuationSeparator/>
      </w:r>
    </w:p>
  </w:endnote>
  <w:endnote w:type="continuationNotice" w:id="1">
    <w:p w14:paraId="3AFA7D07" w14:textId="77777777" w:rsidR="008978B0" w:rsidRDefault="00897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utami">
    <w:panose1 w:val="02000500000000000000"/>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F0C36" w14:textId="77777777" w:rsidR="00955299" w:rsidRDefault="00955299" w:rsidP="00955299">
    <w:pPr>
      <w:pStyle w:val="Footer"/>
      <w:ind w:left="-993"/>
    </w:pPr>
    <w:r>
      <w:rPr>
        <w:noProof/>
      </w:rPr>
      <mc:AlternateContent>
        <mc:Choice Requires="wps">
          <w:drawing>
            <wp:anchor distT="0" distB="0" distL="114300" distR="114300" simplePos="0" relativeHeight="251658241" behindDoc="0" locked="0" layoutInCell="1" allowOverlap="1" wp14:anchorId="73359739" wp14:editId="69F76130">
              <wp:simplePos x="0" y="0"/>
              <wp:positionH relativeFrom="column">
                <wp:posOffset>-930275</wp:posOffset>
              </wp:positionH>
              <wp:positionV relativeFrom="paragraph">
                <wp:posOffset>165735</wp:posOffset>
              </wp:positionV>
              <wp:extent cx="7413625" cy="570865"/>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362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7B98" w14:textId="77777777" w:rsidR="00244277" w:rsidRDefault="00244277" w:rsidP="00244277">
                          <w:pPr>
                            <w:rPr>
                              <w:b/>
                              <w:color w:val="65584C"/>
                              <w:spacing w:val="5"/>
                              <w:sz w:val="12"/>
                            </w:rPr>
                          </w:pPr>
                          <w:r>
                            <w:rPr>
                              <w:b/>
                              <w:color w:val="65584C"/>
                              <w:spacing w:val="5"/>
                              <w:sz w:val="12"/>
                            </w:rPr>
                            <w:t xml:space="preserve">Directors   </w:t>
                          </w:r>
                        </w:p>
                        <w:p w14:paraId="6B436A5B" w14:textId="70D8AC71" w:rsidR="00244277" w:rsidRDefault="005E5338" w:rsidP="00244277">
                          <w:pPr>
                            <w:rPr>
                              <w:color w:val="808080"/>
                              <w:spacing w:val="5"/>
                              <w:sz w:val="12"/>
                              <w:szCs w:val="12"/>
                            </w:rPr>
                          </w:pPr>
                          <w:r>
                            <w:rPr>
                              <w:color w:val="808080"/>
                              <w:spacing w:val="5"/>
                              <w:sz w:val="12"/>
                              <w:szCs w:val="12"/>
                            </w:rPr>
                            <w:t>J</w:t>
                          </w:r>
                          <w:r w:rsidR="00244277">
                            <w:rPr>
                              <w:color w:val="808080"/>
                              <w:spacing w:val="5"/>
                              <w:sz w:val="12"/>
                              <w:szCs w:val="12"/>
                            </w:rPr>
                            <w:t xml:space="preserve"> </w:t>
                          </w:r>
                          <w:r>
                            <w:rPr>
                              <w:color w:val="808080"/>
                              <w:spacing w:val="5"/>
                              <w:sz w:val="12"/>
                              <w:szCs w:val="12"/>
                            </w:rPr>
                            <w:t xml:space="preserve">Maputla </w:t>
                          </w:r>
                          <w:r w:rsidR="00244277">
                            <w:rPr>
                              <w:color w:val="808080"/>
                              <w:spacing w:val="5"/>
                              <w:sz w:val="12"/>
                              <w:szCs w:val="12"/>
                            </w:rPr>
                            <w:t xml:space="preserve">(Chairperson) </w:t>
                          </w:r>
                          <w:r w:rsidR="00D518BC">
                            <w:rPr>
                              <w:color w:val="808080"/>
                              <w:spacing w:val="5"/>
                              <w:sz w:val="12"/>
                              <w:szCs w:val="12"/>
                            </w:rPr>
                            <w:t>T M</w:t>
                          </w:r>
                          <w:r w:rsidR="00A1297E">
                            <w:rPr>
                              <w:color w:val="808080"/>
                              <w:spacing w:val="5"/>
                              <w:sz w:val="12"/>
                              <w:szCs w:val="12"/>
                            </w:rPr>
                            <w:t>a</w:t>
                          </w:r>
                          <w:r w:rsidR="00D518BC">
                            <w:rPr>
                              <w:color w:val="808080"/>
                              <w:spacing w:val="5"/>
                              <w:sz w:val="12"/>
                              <w:szCs w:val="12"/>
                            </w:rPr>
                            <w:t>thibe</w:t>
                          </w:r>
                          <w:r w:rsidR="00244277">
                            <w:rPr>
                              <w:color w:val="808080"/>
                              <w:spacing w:val="5"/>
                              <w:sz w:val="12"/>
                              <w:szCs w:val="12"/>
                            </w:rPr>
                            <w:t xml:space="preserve"> (CEO)</w:t>
                          </w:r>
                          <w:bookmarkStart w:id="0" w:name="_Hlk84326225"/>
                          <w:r w:rsidR="00244277">
                            <w:rPr>
                              <w:color w:val="808080"/>
                              <w:spacing w:val="5"/>
                              <w:sz w:val="12"/>
                              <w:szCs w:val="12"/>
                            </w:rPr>
                            <w:t xml:space="preserve"> </w:t>
                          </w:r>
                          <w:bookmarkEnd w:id="0"/>
                          <w:r w:rsidR="00DD6983">
                            <w:rPr>
                              <w:color w:val="808080"/>
                              <w:spacing w:val="5"/>
                              <w:sz w:val="12"/>
                              <w:szCs w:val="12"/>
                            </w:rPr>
                            <w:t xml:space="preserve">S </w:t>
                          </w:r>
                          <w:proofErr w:type="spellStart"/>
                          <w:r w:rsidR="00DD6983">
                            <w:rPr>
                              <w:color w:val="808080"/>
                              <w:spacing w:val="5"/>
                              <w:sz w:val="12"/>
                              <w:szCs w:val="12"/>
                            </w:rPr>
                            <w:t>Mpakama</w:t>
                          </w:r>
                          <w:proofErr w:type="spellEnd"/>
                          <w:r w:rsidR="00DD6983">
                            <w:rPr>
                              <w:color w:val="808080"/>
                              <w:spacing w:val="5"/>
                              <w:sz w:val="12"/>
                              <w:szCs w:val="12"/>
                            </w:rPr>
                            <w:t xml:space="preserve"> (CFO)</w:t>
                          </w:r>
                          <w:r w:rsidR="00A844D4">
                            <w:rPr>
                              <w:color w:val="808080"/>
                              <w:spacing w:val="5"/>
                              <w:sz w:val="12"/>
                              <w:szCs w:val="12"/>
                            </w:rPr>
                            <w:t xml:space="preserve"> D Oliphant</w:t>
                          </w:r>
                          <w:r w:rsidR="00DD6983">
                            <w:rPr>
                              <w:color w:val="808080"/>
                              <w:spacing w:val="5"/>
                              <w:sz w:val="12"/>
                              <w:szCs w:val="12"/>
                            </w:rPr>
                            <w:t xml:space="preserve"> </w:t>
                          </w:r>
                          <w:r w:rsidR="00244277">
                            <w:rPr>
                              <w:color w:val="808080"/>
                              <w:spacing w:val="5"/>
                              <w:sz w:val="12"/>
                              <w:szCs w:val="12"/>
                            </w:rPr>
                            <w:t xml:space="preserve">M Mokoena M Ntanga M </w:t>
                          </w:r>
                          <w:proofErr w:type="spellStart"/>
                          <w:r w:rsidR="00244277">
                            <w:rPr>
                              <w:color w:val="808080"/>
                              <w:spacing w:val="5"/>
                              <w:sz w:val="12"/>
                              <w:szCs w:val="12"/>
                            </w:rPr>
                            <w:t>Ramonyai</w:t>
                          </w:r>
                          <w:proofErr w:type="spellEnd"/>
                          <w:r w:rsidR="00244277">
                            <w:rPr>
                              <w:color w:val="808080"/>
                              <w:spacing w:val="5"/>
                              <w:sz w:val="12"/>
                              <w:szCs w:val="12"/>
                            </w:rPr>
                            <w:t xml:space="preserve"> V Hlongwa S Masiza</w:t>
                          </w:r>
                          <w:r w:rsidR="00E47EE1">
                            <w:rPr>
                              <w:color w:val="808080"/>
                              <w:spacing w:val="5"/>
                              <w:sz w:val="12"/>
                              <w:szCs w:val="12"/>
                            </w:rPr>
                            <w:t xml:space="preserve"> T </w:t>
                          </w:r>
                          <w:proofErr w:type="spellStart"/>
                          <w:r w:rsidR="00E47EE1">
                            <w:rPr>
                              <w:color w:val="808080"/>
                              <w:spacing w:val="5"/>
                              <w:sz w:val="12"/>
                              <w:szCs w:val="12"/>
                            </w:rPr>
                            <w:t>Nawane</w:t>
                          </w:r>
                          <w:proofErr w:type="spellEnd"/>
                          <w:r w:rsidR="00567DFA">
                            <w:rPr>
                              <w:color w:val="808080"/>
                              <w:spacing w:val="5"/>
                              <w:sz w:val="12"/>
                              <w:szCs w:val="12"/>
                            </w:rPr>
                            <w:t xml:space="preserve"> </w:t>
                          </w:r>
                          <w:r w:rsidR="00AF0E8A">
                            <w:rPr>
                              <w:color w:val="808080"/>
                              <w:spacing w:val="5"/>
                              <w:sz w:val="12"/>
                              <w:szCs w:val="12"/>
                            </w:rPr>
                            <w:t xml:space="preserve">B </w:t>
                          </w:r>
                          <w:proofErr w:type="spellStart"/>
                          <w:r w:rsidR="00AF0E8A">
                            <w:rPr>
                              <w:color w:val="808080"/>
                              <w:spacing w:val="5"/>
                              <w:sz w:val="12"/>
                              <w:szCs w:val="12"/>
                            </w:rPr>
                            <w:t>Molelekeng</w:t>
                          </w:r>
                          <w:proofErr w:type="spellEnd"/>
                          <w:r w:rsidR="00AF0E8A">
                            <w:rPr>
                              <w:color w:val="808080"/>
                              <w:spacing w:val="5"/>
                              <w:sz w:val="12"/>
                              <w:szCs w:val="12"/>
                            </w:rPr>
                            <w:t xml:space="preserve"> </w:t>
                          </w:r>
                          <w:r w:rsidR="00BF5D06">
                            <w:rPr>
                              <w:color w:val="808080"/>
                              <w:spacing w:val="5"/>
                              <w:sz w:val="12"/>
                              <w:szCs w:val="12"/>
                            </w:rPr>
                            <w:t xml:space="preserve">N </w:t>
                          </w:r>
                          <w:proofErr w:type="spellStart"/>
                          <w:r w:rsidR="00BF5D06">
                            <w:rPr>
                              <w:color w:val="808080"/>
                              <w:spacing w:val="5"/>
                              <w:sz w:val="12"/>
                              <w:szCs w:val="12"/>
                            </w:rPr>
                            <w:t>Veyi</w:t>
                          </w:r>
                          <w:proofErr w:type="spellEnd"/>
                          <w:r w:rsidR="00BF5D06">
                            <w:rPr>
                              <w:color w:val="808080"/>
                              <w:spacing w:val="5"/>
                              <w:sz w:val="12"/>
                              <w:szCs w:val="12"/>
                            </w:rPr>
                            <w:t xml:space="preserve"> T Sibeko</w:t>
                          </w:r>
                        </w:p>
                        <w:p w14:paraId="145413BB" w14:textId="54E079D5" w:rsidR="00244277" w:rsidRDefault="00B87F13" w:rsidP="00244277">
                          <w:pPr>
                            <w:rPr>
                              <w:color w:val="808080"/>
                              <w:sz w:val="12"/>
                              <w:szCs w:val="12"/>
                            </w:rPr>
                          </w:pPr>
                          <w:r>
                            <w:rPr>
                              <w:color w:val="808080"/>
                              <w:spacing w:val="5"/>
                              <w:sz w:val="12"/>
                              <w:szCs w:val="12"/>
                            </w:rPr>
                            <w:t>T Msane</w:t>
                          </w:r>
                          <w:r w:rsidR="00244277">
                            <w:rPr>
                              <w:color w:val="808080"/>
                              <w:spacing w:val="5"/>
                              <w:sz w:val="12"/>
                              <w:szCs w:val="12"/>
                            </w:rPr>
                            <w:t xml:space="preserve"> (Company Secretary)</w:t>
                          </w:r>
                        </w:p>
                        <w:p w14:paraId="7885AB59" w14:textId="77777777" w:rsidR="00244277" w:rsidRDefault="00244277" w:rsidP="00244277">
                          <w:pPr>
                            <w:rPr>
                              <w:color w:val="808080"/>
                              <w:sz w:val="12"/>
                            </w:rPr>
                          </w:pPr>
                          <w:r>
                            <w:rPr>
                              <w:color w:val="808080"/>
                              <w:spacing w:val="5"/>
                              <w:sz w:val="12"/>
                            </w:rPr>
                            <w:t>Registration Number: 2001/005101/07</w:t>
                          </w:r>
                        </w:p>
                        <w:p w14:paraId="6383BC63" w14:textId="77777777" w:rsidR="00955299" w:rsidRDefault="00955299" w:rsidP="00955299">
                          <w:pPr>
                            <w:rPr>
                              <w:color w:val="7F7F7F" w:themeColor="text1" w:themeTint="80"/>
                              <w:sz w:val="12"/>
                            </w:rPr>
                          </w:pPr>
                        </w:p>
                      </w:txbxContent>
                    </wps:txbx>
                    <wps:bodyPr rot="0" vertOverflow="clip" horzOverflow="clip"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359739" id="_x0000_t202" coordsize="21600,21600" o:spt="202" path="m,l,21600r21600,l21600,xe">
              <v:stroke joinstyle="miter"/>
              <v:path gradientshapeok="t" o:connecttype="rect"/>
            </v:shapetype>
            <v:shape id="Text Box 12" o:spid="_x0000_s1034" type="#_x0000_t202" style="position:absolute;left:0;text-align:left;margin-left:-73.25pt;margin-top:13.05pt;width:583.75pt;height:4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" filled="f" stroked="f">
              <v:textbox style="mso-fit-shape-to-text:t">
                <w:txbxContent>
                  <w:p w14:paraId="57657B98" w14:textId="77777777" w:rsidR="00244277" w:rsidRDefault="00244277" w:rsidP="00244277">
                    <w:pPr>
                      <w:rPr>
                        <w:b/>
                        <w:color w:val="65584C"/>
                        <w:spacing w:val="5"/>
                        <w:sz w:val="12"/>
                      </w:rPr>
                    </w:pPr>
                    <w:r>
                      <w:rPr>
                        <w:b/>
                        <w:color w:val="65584C"/>
                        <w:spacing w:val="5"/>
                        <w:sz w:val="12"/>
                      </w:rPr>
                      <w:t xml:space="preserve">Directors   </w:t>
                    </w:r>
                  </w:p>
                  <w:p w14:paraId="6B436A5B" w14:textId="70D8AC71" w:rsidR="00244277" w:rsidRDefault="005E5338" w:rsidP="00244277">
                    <w:pPr>
                      <w:rPr>
                        <w:color w:val="808080"/>
                        <w:spacing w:val="5"/>
                        <w:sz w:val="12"/>
                        <w:szCs w:val="12"/>
                      </w:rPr>
                    </w:pPr>
                    <w:r>
                      <w:rPr>
                        <w:color w:val="808080"/>
                        <w:spacing w:val="5"/>
                        <w:sz w:val="12"/>
                        <w:szCs w:val="12"/>
                      </w:rPr>
                      <w:t>J</w:t>
                    </w:r>
                    <w:r w:rsidR="00244277">
                      <w:rPr>
                        <w:color w:val="808080"/>
                        <w:spacing w:val="5"/>
                        <w:sz w:val="12"/>
                        <w:szCs w:val="12"/>
                      </w:rPr>
                      <w:t xml:space="preserve"> </w:t>
                    </w:r>
                    <w:r>
                      <w:rPr>
                        <w:color w:val="808080"/>
                        <w:spacing w:val="5"/>
                        <w:sz w:val="12"/>
                        <w:szCs w:val="12"/>
                      </w:rPr>
                      <w:t xml:space="preserve">Maputla </w:t>
                    </w:r>
                    <w:r w:rsidR="00244277">
                      <w:rPr>
                        <w:color w:val="808080"/>
                        <w:spacing w:val="5"/>
                        <w:sz w:val="12"/>
                        <w:szCs w:val="12"/>
                      </w:rPr>
                      <w:t xml:space="preserve">(Chairperson) </w:t>
                    </w:r>
                    <w:r w:rsidR="00D518BC">
                      <w:rPr>
                        <w:color w:val="808080"/>
                        <w:spacing w:val="5"/>
                        <w:sz w:val="12"/>
                        <w:szCs w:val="12"/>
                      </w:rPr>
                      <w:t>T M</w:t>
                    </w:r>
                    <w:r w:rsidR="00A1297E">
                      <w:rPr>
                        <w:color w:val="808080"/>
                        <w:spacing w:val="5"/>
                        <w:sz w:val="12"/>
                        <w:szCs w:val="12"/>
                      </w:rPr>
                      <w:t>a</w:t>
                    </w:r>
                    <w:r w:rsidR="00D518BC">
                      <w:rPr>
                        <w:color w:val="808080"/>
                        <w:spacing w:val="5"/>
                        <w:sz w:val="12"/>
                        <w:szCs w:val="12"/>
                      </w:rPr>
                      <w:t>thibe</w:t>
                    </w:r>
                    <w:r w:rsidR="00244277">
                      <w:rPr>
                        <w:color w:val="808080"/>
                        <w:spacing w:val="5"/>
                        <w:sz w:val="12"/>
                        <w:szCs w:val="12"/>
                      </w:rPr>
                      <w:t xml:space="preserve"> (CEO)</w:t>
                    </w:r>
                    <w:bookmarkStart w:id="1" w:name="_Hlk84326225"/>
                    <w:r w:rsidR="00244277">
                      <w:rPr>
                        <w:color w:val="808080"/>
                        <w:spacing w:val="5"/>
                        <w:sz w:val="12"/>
                        <w:szCs w:val="12"/>
                      </w:rPr>
                      <w:t xml:space="preserve"> </w:t>
                    </w:r>
                    <w:bookmarkEnd w:id="1"/>
                    <w:r w:rsidR="00DD6983">
                      <w:rPr>
                        <w:color w:val="808080"/>
                        <w:spacing w:val="5"/>
                        <w:sz w:val="12"/>
                        <w:szCs w:val="12"/>
                      </w:rPr>
                      <w:t xml:space="preserve">S </w:t>
                    </w:r>
                    <w:proofErr w:type="spellStart"/>
                    <w:r w:rsidR="00DD6983">
                      <w:rPr>
                        <w:color w:val="808080"/>
                        <w:spacing w:val="5"/>
                        <w:sz w:val="12"/>
                        <w:szCs w:val="12"/>
                      </w:rPr>
                      <w:t>Mpakama</w:t>
                    </w:r>
                    <w:proofErr w:type="spellEnd"/>
                    <w:r w:rsidR="00DD6983">
                      <w:rPr>
                        <w:color w:val="808080"/>
                        <w:spacing w:val="5"/>
                        <w:sz w:val="12"/>
                        <w:szCs w:val="12"/>
                      </w:rPr>
                      <w:t xml:space="preserve"> (CFO)</w:t>
                    </w:r>
                    <w:r w:rsidR="00A844D4">
                      <w:rPr>
                        <w:color w:val="808080"/>
                        <w:spacing w:val="5"/>
                        <w:sz w:val="12"/>
                        <w:szCs w:val="12"/>
                      </w:rPr>
                      <w:t xml:space="preserve"> D Oliphant</w:t>
                    </w:r>
                    <w:r w:rsidR="00DD6983">
                      <w:rPr>
                        <w:color w:val="808080"/>
                        <w:spacing w:val="5"/>
                        <w:sz w:val="12"/>
                        <w:szCs w:val="12"/>
                      </w:rPr>
                      <w:t xml:space="preserve"> </w:t>
                    </w:r>
                    <w:r w:rsidR="00244277">
                      <w:rPr>
                        <w:color w:val="808080"/>
                        <w:spacing w:val="5"/>
                        <w:sz w:val="12"/>
                        <w:szCs w:val="12"/>
                      </w:rPr>
                      <w:t xml:space="preserve">M Mokoena M Ntanga M </w:t>
                    </w:r>
                    <w:proofErr w:type="spellStart"/>
                    <w:r w:rsidR="00244277">
                      <w:rPr>
                        <w:color w:val="808080"/>
                        <w:spacing w:val="5"/>
                        <w:sz w:val="12"/>
                        <w:szCs w:val="12"/>
                      </w:rPr>
                      <w:t>Ramonyai</w:t>
                    </w:r>
                    <w:proofErr w:type="spellEnd"/>
                    <w:r w:rsidR="00244277">
                      <w:rPr>
                        <w:color w:val="808080"/>
                        <w:spacing w:val="5"/>
                        <w:sz w:val="12"/>
                        <w:szCs w:val="12"/>
                      </w:rPr>
                      <w:t xml:space="preserve"> V Hlongwa S Masiza</w:t>
                    </w:r>
                    <w:r w:rsidR="00E47EE1">
                      <w:rPr>
                        <w:color w:val="808080"/>
                        <w:spacing w:val="5"/>
                        <w:sz w:val="12"/>
                        <w:szCs w:val="12"/>
                      </w:rPr>
                      <w:t xml:space="preserve"> T </w:t>
                    </w:r>
                    <w:proofErr w:type="spellStart"/>
                    <w:r w:rsidR="00E47EE1">
                      <w:rPr>
                        <w:color w:val="808080"/>
                        <w:spacing w:val="5"/>
                        <w:sz w:val="12"/>
                        <w:szCs w:val="12"/>
                      </w:rPr>
                      <w:t>Nawane</w:t>
                    </w:r>
                    <w:proofErr w:type="spellEnd"/>
                    <w:r w:rsidR="00567DFA">
                      <w:rPr>
                        <w:color w:val="808080"/>
                        <w:spacing w:val="5"/>
                        <w:sz w:val="12"/>
                        <w:szCs w:val="12"/>
                      </w:rPr>
                      <w:t xml:space="preserve"> </w:t>
                    </w:r>
                    <w:r w:rsidR="00AF0E8A">
                      <w:rPr>
                        <w:color w:val="808080"/>
                        <w:spacing w:val="5"/>
                        <w:sz w:val="12"/>
                        <w:szCs w:val="12"/>
                      </w:rPr>
                      <w:t xml:space="preserve">B </w:t>
                    </w:r>
                    <w:proofErr w:type="spellStart"/>
                    <w:r w:rsidR="00AF0E8A">
                      <w:rPr>
                        <w:color w:val="808080"/>
                        <w:spacing w:val="5"/>
                        <w:sz w:val="12"/>
                        <w:szCs w:val="12"/>
                      </w:rPr>
                      <w:t>Molelekeng</w:t>
                    </w:r>
                    <w:proofErr w:type="spellEnd"/>
                    <w:r w:rsidR="00AF0E8A">
                      <w:rPr>
                        <w:color w:val="808080"/>
                        <w:spacing w:val="5"/>
                        <w:sz w:val="12"/>
                        <w:szCs w:val="12"/>
                      </w:rPr>
                      <w:t xml:space="preserve"> </w:t>
                    </w:r>
                    <w:r w:rsidR="00BF5D06">
                      <w:rPr>
                        <w:color w:val="808080"/>
                        <w:spacing w:val="5"/>
                        <w:sz w:val="12"/>
                        <w:szCs w:val="12"/>
                      </w:rPr>
                      <w:t xml:space="preserve">N </w:t>
                    </w:r>
                    <w:proofErr w:type="spellStart"/>
                    <w:r w:rsidR="00BF5D06">
                      <w:rPr>
                        <w:color w:val="808080"/>
                        <w:spacing w:val="5"/>
                        <w:sz w:val="12"/>
                        <w:szCs w:val="12"/>
                      </w:rPr>
                      <w:t>Veyi</w:t>
                    </w:r>
                    <w:proofErr w:type="spellEnd"/>
                    <w:r w:rsidR="00BF5D06">
                      <w:rPr>
                        <w:color w:val="808080"/>
                        <w:spacing w:val="5"/>
                        <w:sz w:val="12"/>
                        <w:szCs w:val="12"/>
                      </w:rPr>
                      <w:t xml:space="preserve"> T Sibeko</w:t>
                    </w:r>
                  </w:p>
                  <w:p w14:paraId="145413BB" w14:textId="54E079D5" w:rsidR="00244277" w:rsidRDefault="00B87F13" w:rsidP="00244277">
                    <w:pPr>
                      <w:rPr>
                        <w:color w:val="808080"/>
                        <w:sz w:val="12"/>
                        <w:szCs w:val="12"/>
                      </w:rPr>
                    </w:pPr>
                    <w:r>
                      <w:rPr>
                        <w:color w:val="808080"/>
                        <w:spacing w:val="5"/>
                        <w:sz w:val="12"/>
                        <w:szCs w:val="12"/>
                      </w:rPr>
                      <w:t>T Msane</w:t>
                    </w:r>
                    <w:r w:rsidR="00244277">
                      <w:rPr>
                        <w:color w:val="808080"/>
                        <w:spacing w:val="5"/>
                        <w:sz w:val="12"/>
                        <w:szCs w:val="12"/>
                      </w:rPr>
                      <w:t xml:space="preserve"> (Company Secretary)</w:t>
                    </w:r>
                  </w:p>
                  <w:p w14:paraId="7885AB59" w14:textId="77777777" w:rsidR="00244277" w:rsidRDefault="00244277" w:rsidP="00244277">
                    <w:pPr>
                      <w:rPr>
                        <w:color w:val="808080"/>
                        <w:sz w:val="12"/>
                      </w:rPr>
                    </w:pPr>
                    <w:r>
                      <w:rPr>
                        <w:color w:val="808080"/>
                        <w:spacing w:val="5"/>
                        <w:sz w:val="12"/>
                      </w:rPr>
                      <w:t>Registration Number: 2001/005101/07</w:t>
                    </w:r>
                  </w:p>
                  <w:p w14:paraId="6383BC63" w14:textId="77777777" w:rsidR="00955299" w:rsidRDefault="00955299" w:rsidP="00955299">
                    <w:pPr>
                      <w:rPr>
                        <w:color w:val="7F7F7F" w:themeColor="text1" w:themeTint="80"/>
                        <w:sz w:val="12"/>
                      </w:rPr>
                    </w:pPr>
                  </w:p>
                </w:txbxContent>
              </v:textbox>
            </v:shape>
          </w:pict>
        </mc:Fallback>
      </mc:AlternateContent>
    </w:r>
    <w:r>
      <w:t xml:space="preserve"> </w:t>
    </w:r>
    <w:r>
      <w:rPr>
        <w:noProof/>
        <w:lang w:val="en-US" w:eastAsia="en-US"/>
      </w:rPr>
      <w:drawing>
        <wp:inline distT="0" distB="0" distL="0" distR="0" wp14:anchorId="52585577" wp14:editId="21D386B5">
          <wp:extent cx="1603375" cy="119380"/>
          <wp:effectExtent l="0" t="0" r="0" b="0"/>
          <wp:docPr id="2075108832" name="Picture 207510883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119380"/>
                  </a:xfrm>
                  <a:prstGeom prst="rect">
                    <a:avLst/>
                  </a:prstGeom>
                  <a:noFill/>
                  <a:ln>
                    <a:noFill/>
                  </a:ln>
                </pic:spPr>
              </pic:pic>
            </a:graphicData>
          </a:graphic>
        </wp:inline>
      </w:drawing>
    </w:r>
  </w:p>
  <w:p w14:paraId="3AE46330" w14:textId="77777777" w:rsidR="00955299" w:rsidRDefault="00955299" w:rsidP="00955299">
    <w:pPr>
      <w:pStyle w:val="Footer"/>
    </w:pPr>
  </w:p>
  <w:p w14:paraId="79EA4E89" w14:textId="77777777" w:rsidR="001D55B4" w:rsidRPr="00955299" w:rsidRDefault="001D55B4" w:rsidP="00955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E89DD" w14:textId="77777777" w:rsidR="008978B0" w:rsidRDefault="008978B0">
      <w:r>
        <w:separator/>
      </w:r>
    </w:p>
  </w:footnote>
  <w:footnote w:type="continuationSeparator" w:id="0">
    <w:p w14:paraId="69C2DA78" w14:textId="77777777" w:rsidR="008978B0" w:rsidRDefault="008978B0">
      <w:r>
        <w:continuationSeparator/>
      </w:r>
    </w:p>
  </w:footnote>
  <w:footnote w:type="continuationNotice" w:id="1">
    <w:p w14:paraId="18280D99" w14:textId="77777777" w:rsidR="008978B0" w:rsidRDefault="008978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4FEDD" w14:textId="77777777" w:rsidR="001D55B4" w:rsidRDefault="00142254">
    <w:pPr>
      <w:pStyle w:val="Header"/>
    </w:pPr>
    <w:r>
      <w:rPr>
        <w:noProof/>
        <w:lang w:val="en-US" w:eastAsia="en-US"/>
      </w:rPr>
      <mc:AlternateContent>
        <mc:Choice Requires="wpg">
          <w:drawing>
            <wp:anchor distT="0" distB="0" distL="114300" distR="114300" simplePos="0" relativeHeight="251658240" behindDoc="0" locked="0" layoutInCell="1" allowOverlap="1" wp14:anchorId="6723DE0E" wp14:editId="660AAD74">
              <wp:simplePos x="0" y="0"/>
              <wp:positionH relativeFrom="column">
                <wp:posOffset>1106805</wp:posOffset>
              </wp:positionH>
              <wp:positionV relativeFrom="paragraph">
                <wp:posOffset>438785</wp:posOffset>
              </wp:positionV>
              <wp:extent cx="5184140" cy="1322705"/>
              <wp:effectExtent l="0" t="0" r="16510" b="1079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1322705"/>
                        <a:chOff x="3266" y="1341"/>
                        <a:chExt cx="8434" cy="2083"/>
                      </a:xfrm>
                    </wpg:grpSpPr>
                    <wps:wsp>
                      <wps:cNvPr id="3" name="Text Box 4"/>
                      <wps:cNvSpPr txBox="1">
                        <a:spLocks noChangeArrowheads="1"/>
                      </wps:cNvSpPr>
                      <wps:spPr bwMode="auto">
                        <a:xfrm>
                          <a:off x="6039" y="1341"/>
                          <a:ext cx="4258"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330C8" w14:textId="77777777" w:rsidR="001D55B4" w:rsidRPr="00920011" w:rsidRDefault="001D55B4" w:rsidP="001E4D38">
                            <w:pPr>
                              <w:rPr>
                                <w:b/>
                                <w:color w:val="65584C"/>
                                <w:sz w:val="16"/>
                              </w:rPr>
                            </w:pPr>
                            <w:r w:rsidRPr="00920011">
                              <w:rPr>
                                <w:b/>
                                <w:color w:val="65584C"/>
                                <w:sz w:val="16"/>
                              </w:rPr>
                              <w:t xml:space="preserve">City of </w:t>
                            </w:r>
                            <w:smartTag w:uri="urn:schemas-microsoft-com:office:smarttags" w:element="country-region">
                              <w:smartTag w:uri="urn:schemas-microsoft-com:office:smarttags" w:element="place">
                                <w:smartTag w:uri="urn:schemas-microsoft-com:office:smarttags" w:element="City">
                                  <w:r w:rsidRPr="00920011">
                                    <w:rPr>
                                      <w:b/>
                                      <w:color w:val="65584C"/>
                                      <w:sz w:val="16"/>
                                    </w:rPr>
                                    <w:t>Johannesburg</w:t>
                                  </w:r>
                                </w:smartTag>
                              </w:smartTag>
                            </w:smartTag>
                          </w:p>
                          <w:p w14:paraId="4A7331B6" w14:textId="77777777" w:rsidR="001D55B4" w:rsidRPr="00920011" w:rsidRDefault="001D55B4" w:rsidP="001E4D38">
                            <w:pPr>
                              <w:rPr>
                                <w:color w:val="65584C"/>
                                <w:sz w:val="16"/>
                              </w:rPr>
                            </w:pPr>
                            <w:r>
                              <w:rPr>
                                <w:color w:val="65584C"/>
                                <w:sz w:val="16"/>
                              </w:rPr>
                              <w:t>Johannesburg Development Agency</w:t>
                            </w:r>
                          </w:p>
                          <w:p w14:paraId="4046F0C7" w14:textId="77777777" w:rsidR="001D55B4" w:rsidRPr="00920011" w:rsidRDefault="001D55B4" w:rsidP="001E4D38">
                            <w:pPr>
                              <w:rPr>
                                <w:color w:val="65584C"/>
                                <w:sz w:val="16"/>
                              </w:rPr>
                            </w:pPr>
                          </w:p>
                        </w:txbxContent>
                      </wps:txbx>
                      <wps:bodyPr rot="0" vert="horz" wrap="square" lIns="91440" tIns="45720" rIns="91440" bIns="45720" anchor="t" anchorCtr="0" upright="1">
                        <a:noAutofit/>
                      </wps:bodyPr>
                    </wps:wsp>
                    <wps:wsp>
                      <wps:cNvPr id="1" name="Text Box 5"/>
                      <wps:cNvSpPr txBox="1">
                        <a:spLocks noChangeArrowheads="1"/>
                      </wps:cNvSpPr>
                      <wps:spPr bwMode="auto">
                        <a:xfrm>
                          <a:off x="5953" y="2178"/>
                          <a:ext cx="186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92A9" w14:textId="77777777" w:rsidR="001D55B4" w:rsidRDefault="001D55B4" w:rsidP="001E4D38">
                            <w:pPr>
                              <w:rPr>
                                <w:color w:val="65584C"/>
                                <w:spacing w:val="5"/>
                                <w:sz w:val="14"/>
                              </w:rPr>
                            </w:pPr>
                            <w:r>
                              <w:rPr>
                                <w:color w:val="65584C"/>
                                <w:spacing w:val="5"/>
                                <w:sz w:val="14"/>
                              </w:rPr>
                              <w:t xml:space="preserve">No 3 </w:t>
                            </w:r>
                            <w:r w:rsidR="00D957ED">
                              <w:rPr>
                                <w:color w:val="65584C"/>
                                <w:spacing w:val="5"/>
                                <w:sz w:val="14"/>
                              </w:rPr>
                              <w:t xml:space="preserve">Helen Joseph </w:t>
                            </w:r>
                            <w:r>
                              <w:rPr>
                                <w:color w:val="65584C"/>
                                <w:spacing w:val="5"/>
                                <w:sz w:val="14"/>
                              </w:rPr>
                              <w:t>Street</w:t>
                            </w:r>
                          </w:p>
                          <w:p w14:paraId="72D23EB9" w14:textId="77777777" w:rsidR="001D55B4" w:rsidRDefault="001D55B4" w:rsidP="001E4D38">
                            <w:pPr>
                              <w:rPr>
                                <w:color w:val="65584C"/>
                                <w:spacing w:val="5"/>
                                <w:sz w:val="14"/>
                              </w:rPr>
                            </w:pPr>
                            <w:r>
                              <w:rPr>
                                <w:color w:val="65584C"/>
                                <w:spacing w:val="5"/>
                                <w:sz w:val="14"/>
                              </w:rPr>
                              <w:t>The Bus Factory</w:t>
                            </w:r>
                          </w:p>
                          <w:p w14:paraId="06BD3D8A" w14:textId="77777777" w:rsidR="001D55B4" w:rsidRDefault="001D55B4" w:rsidP="001E4D38">
                            <w:pPr>
                              <w:rPr>
                                <w:color w:val="65584C"/>
                                <w:spacing w:val="5"/>
                                <w:sz w:val="14"/>
                              </w:rPr>
                            </w:pPr>
                            <w:smartTag w:uri="urn:schemas-microsoft-com:office:smarttags" w:element="place">
                              <w:smartTag w:uri="urn:schemas-microsoft-com:office:smarttags" w:element="City">
                                <w:r>
                                  <w:rPr>
                                    <w:color w:val="65584C"/>
                                    <w:spacing w:val="5"/>
                                    <w:sz w:val="14"/>
                                  </w:rPr>
                                  <w:t>Newtown</w:t>
                                </w:r>
                              </w:smartTag>
                            </w:smartTag>
                          </w:p>
                          <w:p w14:paraId="24EE9434" w14:textId="77777777" w:rsidR="001D55B4" w:rsidRDefault="001D55B4" w:rsidP="001E4D38">
                            <w:pPr>
                              <w:rPr>
                                <w:color w:val="65584C"/>
                                <w:spacing w:val="5"/>
                                <w:sz w:val="14"/>
                              </w:rPr>
                            </w:pPr>
                            <w:smartTag w:uri="urn:schemas-microsoft-com:office:smarttags" w:element="place">
                              <w:smartTag w:uri="urn:schemas-microsoft-com:office:smarttags" w:element="City">
                                <w:r>
                                  <w:rPr>
                                    <w:color w:val="65584C"/>
                                    <w:spacing w:val="5"/>
                                    <w:sz w:val="14"/>
                                  </w:rPr>
                                  <w:t>Johannesburg</w:t>
                                </w:r>
                              </w:smartTag>
                            </w:smartTag>
                            <w:r>
                              <w:rPr>
                                <w:color w:val="65584C"/>
                                <w:spacing w:val="5"/>
                                <w:sz w:val="14"/>
                              </w:rPr>
                              <w:t>, 2000</w:t>
                            </w:r>
                          </w:p>
                          <w:p w14:paraId="6FB843CA" w14:textId="77777777" w:rsidR="001D55B4" w:rsidRPr="00D03E57" w:rsidRDefault="001D55B4" w:rsidP="001E4D38"/>
                        </w:txbxContent>
                      </wps:txbx>
                      <wps:bodyPr rot="0" vert="horz" wrap="square" lIns="0" tIns="0" rIns="0" bIns="0" anchor="t" anchorCtr="0" upright="1">
                        <a:noAutofit/>
                      </wps:bodyPr>
                    </wps:wsp>
                    <wps:wsp>
                      <wps:cNvPr id="6" name="Text Box 6"/>
                      <wps:cNvSpPr txBox="1">
                        <a:spLocks noChangeArrowheads="1"/>
                      </wps:cNvSpPr>
                      <wps:spPr bwMode="auto">
                        <a:xfrm>
                          <a:off x="7930" y="2179"/>
                          <a:ext cx="180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BEAAE" w14:textId="77777777" w:rsidR="001D55B4" w:rsidRPr="00B44EF6" w:rsidRDefault="001D55B4" w:rsidP="001E4D38">
                            <w:pPr>
                              <w:rPr>
                                <w:color w:val="65584C"/>
                                <w:sz w:val="16"/>
                              </w:rPr>
                            </w:pPr>
                            <w:smartTag w:uri="urn:schemas-microsoft-com:office:smarttags" w:element="address">
                              <w:smartTag w:uri="urn:schemas-microsoft-com:office:smarttags" w:element="Street">
                                <w:r w:rsidRPr="00B44EF6">
                                  <w:rPr>
                                    <w:color w:val="65584C"/>
                                    <w:sz w:val="16"/>
                                  </w:rPr>
                                  <w:t>PO Box</w:t>
                                </w:r>
                              </w:smartTag>
                              <w:r w:rsidRPr="00B44EF6">
                                <w:rPr>
                                  <w:color w:val="65584C"/>
                                  <w:sz w:val="16"/>
                                </w:rPr>
                                <w:t xml:space="preserve"> </w:t>
                              </w:r>
                              <w:r>
                                <w:rPr>
                                  <w:color w:val="65584C"/>
                                  <w:sz w:val="16"/>
                                </w:rPr>
                                <w:t>61877</w:t>
                              </w:r>
                            </w:smartTag>
                          </w:p>
                          <w:p w14:paraId="52C6CB29" w14:textId="77777777" w:rsidR="001D55B4" w:rsidRPr="00B44EF6" w:rsidRDefault="001D55B4" w:rsidP="001E4D38">
                            <w:pPr>
                              <w:rPr>
                                <w:color w:val="65584C"/>
                                <w:sz w:val="16"/>
                              </w:rPr>
                            </w:pPr>
                            <w:smartTag w:uri="urn:schemas-microsoft-com:office:smarttags" w:element="place">
                              <w:smartTag w:uri="urn:schemas-microsoft-com:office:smarttags" w:element="City">
                                <w:r>
                                  <w:rPr>
                                    <w:color w:val="65584C"/>
                                    <w:sz w:val="16"/>
                                  </w:rPr>
                                  <w:t>Marshalltown</w:t>
                                </w:r>
                              </w:smartTag>
                            </w:smartTag>
                          </w:p>
                          <w:p w14:paraId="2F6CB558" w14:textId="77777777" w:rsidR="001D55B4" w:rsidRPr="00B44EF6" w:rsidRDefault="001D55B4" w:rsidP="001E4D38">
                            <w:pPr>
                              <w:rPr>
                                <w:color w:val="65584C"/>
                                <w:sz w:val="16"/>
                              </w:rPr>
                            </w:pPr>
                            <w:r>
                              <w:rPr>
                                <w:color w:val="65584C"/>
                                <w:sz w:val="16"/>
                              </w:rPr>
                              <w:t>2107</w:t>
                            </w:r>
                          </w:p>
                        </w:txbxContent>
                      </wps:txbx>
                      <wps:bodyPr rot="0" vert="horz" wrap="square" lIns="0" tIns="0" rIns="0" bIns="0" anchor="t" anchorCtr="0" upright="1">
                        <a:noAutofit/>
                      </wps:bodyPr>
                    </wps:wsp>
                    <wps:wsp>
                      <wps:cNvPr id="7" name="Line 7"/>
                      <wps:cNvCnPr/>
                      <wps:spPr bwMode="auto">
                        <a:xfrm flipH="1">
                          <a:off x="5953" y="1837"/>
                          <a:ext cx="5217" cy="0"/>
                        </a:xfrm>
                        <a:prstGeom prst="line">
                          <a:avLst/>
                        </a:prstGeom>
                        <a:noFill/>
                        <a:ln w="6350">
                          <a:solidFill>
                            <a:srgbClr val="E6B000"/>
                          </a:solidFill>
                          <a:round/>
                          <a:headEnd/>
                          <a:tailEnd/>
                        </a:ln>
                        <a:extLst>
                          <a:ext uri="{909E8E84-426E-40DD-AFC4-6F175D3DCCD1}">
                            <a14:hiddenFill xmlns:a14="http://schemas.microsoft.com/office/drawing/2010/main">
                              <a:noFill/>
                            </a14:hiddenFill>
                          </a:ext>
                        </a:extLst>
                      </wps:spPr>
                      <wps:bodyPr/>
                    </wps:wsp>
                    <wps:wsp>
                      <wps:cNvPr id="8" name="Text Box 8"/>
                      <wps:cNvSpPr txBox="1">
                        <a:spLocks noChangeArrowheads="1"/>
                      </wps:cNvSpPr>
                      <wps:spPr bwMode="auto">
                        <a:xfrm>
                          <a:off x="9183" y="3050"/>
                          <a:ext cx="152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FDBA" w14:textId="77777777" w:rsidR="001D55B4" w:rsidRDefault="001D55B4" w:rsidP="001E4D38">
                            <w:pPr>
                              <w:rPr>
                                <w:b/>
                                <w:color w:val="65584C"/>
                                <w:sz w:val="16"/>
                              </w:rPr>
                            </w:pPr>
                            <w:r>
                              <w:rPr>
                                <w:b/>
                                <w:color w:val="65584C"/>
                                <w:sz w:val="16"/>
                              </w:rPr>
                              <w:t>www.jda.org.za</w:t>
                            </w:r>
                          </w:p>
                          <w:p w14:paraId="7818B9A2" w14:textId="77777777" w:rsidR="001D55B4" w:rsidRDefault="001D55B4" w:rsidP="001E4D38">
                            <w:pPr>
                              <w:rPr>
                                <w:b/>
                                <w:color w:val="65584C"/>
                                <w:sz w:val="16"/>
                              </w:rPr>
                            </w:pPr>
                            <w:r>
                              <w:rPr>
                                <w:b/>
                                <w:color w:val="65584C"/>
                                <w:sz w:val="16"/>
                              </w:rPr>
                              <w:t>www.joburg.org.za</w:t>
                            </w:r>
                          </w:p>
                          <w:p w14:paraId="67967FB9" w14:textId="77777777" w:rsidR="001D55B4" w:rsidRPr="00B44EF6" w:rsidRDefault="001D55B4" w:rsidP="001E4D38">
                            <w:pPr>
                              <w:rPr>
                                <w:b/>
                                <w:color w:val="65584C"/>
                                <w:sz w:val="16"/>
                              </w:rPr>
                            </w:pPr>
                          </w:p>
                          <w:p w14:paraId="13AED06D" w14:textId="77777777" w:rsidR="001D55B4" w:rsidRPr="00171117" w:rsidRDefault="001D55B4" w:rsidP="001E4D38"/>
                        </w:txbxContent>
                      </wps:txbx>
                      <wps:bodyPr rot="0" vert="horz" wrap="square" lIns="0" tIns="0" rIns="0" bIns="0" anchor="t" anchorCtr="0" upright="1">
                        <a:noAutofit/>
                      </wps:bodyPr>
                    </wps:wsp>
                    <wps:wsp>
                      <wps:cNvPr id="9" name="Text Box 9"/>
                      <wps:cNvSpPr txBox="1">
                        <a:spLocks noChangeArrowheads="1"/>
                      </wps:cNvSpPr>
                      <wps:spPr bwMode="auto">
                        <a:xfrm>
                          <a:off x="9180" y="2181"/>
                          <a:ext cx="2520"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DF1CE" w14:textId="77777777" w:rsidR="001D55B4" w:rsidRPr="00B9650D" w:rsidRDefault="001D55B4" w:rsidP="001E4D38">
                            <w:pPr>
                              <w:rPr>
                                <w:color w:val="65584C"/>
                                <w:sz w:val="16"/>
                                <w:lang w:val="es-ES_tradnl"/>
                              </w:rPr>
                            </w:pPr>
                            <w:r w:rsidRPr="00B9650D">
                              <w:rPr>
                                <w:color w:val="65584C"/>
                                <w:sz w:val="16"/>
                                <w:lang w:val="es-ES_tradnl"/>
                              </w:rPr>
                              <w:t>Tel  +27(0) 11 688 7851 (O)</w:t>
                            </w:r>
                          </w:p>
                          <w:p w14:paraId="5BA27135" w14:textId="77777777" w:rsidR="001D55B4" w:rsidRPr="00B9650D" w:rsidRDefault="001D55B4" w:rsidP="001E4D38">
                            <w:pPr>
                              <w:rPr>
                                <w:color w:val="65584C"/>
                                <w:sz w:val="16"/>
                                <w:lang w:val="es-ES_tradnl"/>
                              </w:rPr>
                            </w:pPr>
                            <w:r w:rsidRPr="00B9650D">
                              <w:rPr>
                                <w:color w:val="65584C"/>
                                <w:sz w:val="16"/>
                                <w:lang w:val="es-ES_tradnl"/>
                              </w:rPr>
                              <w:t>Fax +27(0) 11 688 7899/63</w:t>
                            </w:r>
                          </w:p>
                          <w:p w14:paraId="01DDE463" w14:textId="77777777" w:rsidR="001D55B4" w:rsidRPr="00B9650D" w:rsidRDefault="001D55B4" w:rsidP="001E4D38">
                            <w:pPr>
                              <w:rPr>
                                <w:color w:val="65584C"/>
                                <w:spacing w:val="-2"/>
                                <w:sz w:val="16"/>
                                <w:lang w:val="it-IT"/>
                              </w:rPr>
                            </w:pPr>
                            <w:r w:rsidRPr="00B9650D">
                              <w:rPr>
                                <w:color w:val="65584C"/>
                                <w:spacing w:val="-2"/>
                                <w:sz w:val="16"/>
                                <w:lang w:val="it-IT"/>
                              </w:rPr>
                              <w:t>E-mail: info@jda.org.za</w:t>
                            </w:r>
                          </w:p>
                          <w:p w14:paraId="388F4D2F" w14:textId="77777777" w:rsidR="001D55B4" w:rsidRPr="00B9650D" w:rsidRDefault="001D55B4" w:rsidP="001E4D38">
                            <w:pPr>
                              <w:rPr>
                                <w:color w:val="65584C"/>
                                <w:spacing w:val="-2"/>
                                <w:sz w:val="16"/>
                                <w:lang w:val="it-IT"/>
                              </w:rPr>
                            </w:pPr>
                          </w:p>
                        </w:txbxContent>
                      </wps:txbx>
                      <wps:bodyPr rot="0" vert="horz" wrap="square" lIns="0" tIns="0" rIns="0" bIns="0" anchor="t" anchorCtr="0" upright="1">
                        <a:noAutofit/>
                      </wps:bodyPr>
                    </wps:wsp>
                    <pic:pic xmlns:pic="http://schemas.openxmlformats.org/drawingml/2006/picture">
                      <pic:nvPicPr>
                        <pic:cNvPr id="10" name="Picture 10" descr="Development Ag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66" y="1759"/>
                          <a:ext cx="2197" cy="10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23DE0E" id="Group 3" o:spid="_x0000_s1026" style="position:absolute;margin-left:87.15pt;margin-top:34.55pt;width:408.2pt;height:104.15pt;z-index:251658240" coordorigin="3266,1341" coordsize="8434,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">
              <v:shapetype id="_x0000_t202" coordsize="21600,21600" o:spt="202" path="m,l,21600r21600,l21600,xe">
                <v:stroke joinstyle="miter"/>
                <v:path gradientshapeok="t" o:connecttype="rect"/>
              </v:shapetype>
              <v:shape id="Text Box 4" o:spid="_x0000_s1027" type="#_x0000_t202" style="position:absolute;left:6039;top:1341;width:425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90330C8" w14:textId="77777777" w:rsidR="001D55B4" w:rsidRPr="00920011" w:rsidRDefault="001D55B4" w:rsidP="001E4D38">
                      <w:pPr>
                        <w:rPr>
                          <w:b/>
                          <w:color w:val="65584C"/>
                          <w:sz w:val="16"/>
                        </w:rPr>
                      </w:pPr>
                      <w:r w:rsidRPr="00920011">
                        <w:rPr>
                          <w:b/>
                          <w:color w:val="65584C"/>
                          <w:sz w:val="16"/>
                        </w:rPr>
                        <w:t xml:space="preserve">City of </w:t>
                      </w:r>
                      <w:smartTag w:uri="urn:schemas-microsoft-com:office:smarttags" w:element="country-region">
                        <w:smartTag w:uri="urn:schemas-microsoft-com:office:smarttags" w:element="place">
                          <w:smartTag w:uri="urn:schemas-microsoft-com:office:smarttags" w:element="City">
                            <w:r w:rsidRPr="00920011">
                              <w:rPr>
                                <w:b/>
                                <w:color w:val="65584C"/>
                                <w:sz w:val="16"/>
                              </w:rPr>
                              <w:t>Johannesburg</w:t>
                            </w:r>
                          </w:smartTag>
                        </w:smartTag>
                      </w:smartTag>
                    </w:p>
                    <w:p w14:paraId="4A7331B6" w14:textId="77777777" w:rsidR="001D55B4" w:rsidRPr="00920011" w:rsidRDefault="001D55B4" w:rsidP="001E4D38">
                      <w:pPr>
                        <w:rPr>
                          <w:color w:val="65584C"/>
                          <w:sz w:val="16"/>
                        </w:rPr>
                      </w:pPr>
                      <w:r>
                        <w:rPr>
                          <w:color w:val="65584C"/>
                          <w:sz w:val="16"/>
                        </w:rPr>
                        <w:t>Johannesburg Development Agency</w:t>
                      </w:r>
                    </w:p>
                    <w:p w14:paraId="4046F0C7" w14:textId="77777777" w:rsidR="001D55B4" w:rsidRPr="00920011" w:rsidRDefault="001D55B4" w:rsidP="001E4D38">
                      <w:pPr>
                        <w:rPr>
                          <w:color w:val="65584C"/>
                          <w:sz w:val="16"/>
                        </w:rPr>
                      </w:pPr>
                    </w:p>
                  </w:txbxContent>
                </v:textbox>
              </v:shape>
              <v:shape id="Text Box 5" o:spid="_x0000_s1028" type="#_x0000_t202" style="position:absolute;left:5953;top:2178;width:186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inset="0,0,0,0">
                  <w:txbxContent>
                    <w:p w14:paraId="364792A9" w14:textId="77777777" w:rsidR="001D55B4" w:rsidRDefault="001D55B4" w:rsidP="001E4D38">
                      <w:pPr>
                        <w:rPr>
                          <w:color w:val="65584C"/>
                          <w:spacing w:val="5"/>
                          <w:sz w:val="14"/>
                        </w:rPr>
                      </w:pPr>
                      <w:r>
                        <w:rPr>
                          <w:color w:val="65584C"/>
                          <w:spacing w:val="5"/>
                          <w:sz w:val="14"/>
                        </w:rPr>
                        <w:t xml:space="preserve">No 3 </w:t>
                      </w:r>
                      <w:r w:rsidR="00D957ED">
                        <w:rPr>
                          <w:color w:val="65584C"/>
                          <w:spacing w:val="5"/>
                          <w:sz w:val="14"/>
                        </w:rPr>
                        <w:t xml:space="preserve">Helen Joseph </w:t>
                      </w:r>
                      <w:r>
                        <w:rPr>
                          <w:color w:val="65584C"/>
                          <w:spacing w:val="5"/>
                          <w:sz w:val="14"/>
                        </w:rPr>
                        <w:t>Street</w:t>
                      </w:r>
                    </w:p>
                    <w:p w14:paraId="72D23EB9" w14:textId="77777777" w:rsidR="001D55B4" w:rsidRDefault="001D55B4" w:rsidP="001E4D38">
                      <w:pPr>
                        <w:rPr>
                          <w:color w:val="65584C"/>
                          <w:spacing w:val="5"/>
                          <w:sz w:val="14"/>
                        </w:rPr>
                      </w:pPr>
                      <w:r>
                        <w:rPr>
                          <w:color w:val="65584C"/>
                          <w:spacing w:val="5"/>
                          <w:sz w:val="14"/>
                        </w:rPr>
                        <w:t>The Bus Factory</w:t>
                      </w:r>
                    </w:p>
                    <w:p w14:paraId="06BD3D8A" w14:textId="77777777" w:rsidR="001D55B4" w:rsidRDefault="001D55B4" w:rsidP="001E4D38">
                      <w:pPr>
                        <w:rPr>
                          <w:color w:val="65584C"/>
                          <w:spacing w:val="5"/>
                          <w:sz w:val="14"/>
                        </w:rPr>
                      </w:pPr>
                      <w:smartTag w:uri="urn:schemas-microsoft-com:office:smarttags" w:element="place">
                        <w:smartTag w:uri="urn:schemas-microsoft-com:office:smarttags" w:element="City">
                          <w:r>
                            <w:rPr>
                              <w:color w:val="65584C"/>
                              <w:spacing w:val="5"/>
                              <w:sz w:val="14"/>
                            </w:rPr>
                            <w:t>Newtown</w:t>
                          </w:r>
                        </w:smartTag>
                      </w:smartTag>
                    </w:p>
                    <w:p w14:paraId="24EE9434" w14:textId="77777777" w:rsidR="001D55B4" w:rsidRDefault="001D55B4" w:rsidP="001E4D38">
                      <w:pPr>
                        <w:rPr>
                          <w:color w:val="65584C"/>
                          <w:spacing w:val="5"/>
                          <w:sz w:val="14"/>
                        </w:rPr>
                      </w:pPr>
                      <w:smartTag w:uri="urn:schemas-microsoft-com:office:smarttags" w:element="place">
                        <w:smartTag w:uri="urn:schemas-microsoft-com:office:smarttags" w:element="City">
                          <w:r>
                            <w:rPr>
                              <w:color w:val="65584C"/>
                              <w:spacing w:val="5"/>
                              <w:sz w:val="14"/>
                            </w:rPr>
                            <w:t>Johannesburg</w:t>
                          </w:r>
                        </w:smartTag>
                      </w:smartTag>
                      <w:r>
                        <w:rPr>
                          <w:color w:val="65584C"/>
                          <w:spacing w:val="5"/>
                          <w:sz w:val="14"/>
                        </w:rPr>
                        <w:t>, 2000</w:t>
                      </w:r>
                    </w:p>
                    <w:p w14:paraId="6FB843CA" w14:textId="77777777" w:rsidR="001D55B4" w:rsidRPr="00D03E57" w:rsidRDefault="001D55B4" w:rsidP="001E4D38"/>
                  </w:txbxContent>
                </v:textbox>
              </v:shape>
              <v:shape id="Text Box 6" o:spid="_x0000_s1029" type="#_x0000_t202" style="position:absolute;left:7930;top:2179;width:180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FDBEAAE" w14:textId="77777777" w:rsidR="001D55B4" w:rsidRPr="00B44EF6" w:rsidRDefault="001D55B4" w:rsidP="001E4D38">
                      <w:pPr>
                        <w:rPr>
                          <w:color w:val="65584C"/>
                          <w:sz w:val="16"/>
                        </w:rPr>
                      </w:pPr>
                      <w:smartTag w:uri="urn:schemas-microsoft-com:office:smarttags" w:element="address">
                        <w:smartTag w:uri="urn:schemas-microsoft-com:office:smarttags" w:element="Street">
                          <w:r w:rsidRPr="00B44EF6">
                            <w:rPr>
                              <w:color w:val="65584C"/>
                              <w:sz w:val="16"/>
                            </w:rPr>
                            <w:t>PO Box</w:t>
                          </w:r>
                        </w:smartTag>
                        <w:r w:rsidRPr="00B44EF6">
                          <w:rPr>
                            <w:color w:val="65584C"/>
                            <w:sz w:val="16"/>
                          </w:rPr>
                          <w:t xml:space="preserve"> </w:t>
                        </w:r>
                        <w:r>
                          <w:rPr>
                            <w:color w:val="65584C"/>
                            <w:sz w:val="16"/>
                          </w:rPr>
                          <w:t>61877</w:t>
                        </w:r>
                      </w:smartTag>
                    </w:p>
                    <w:p w14:paraId="52C6CB29" w14:textId="77777777" w:rsidR="001D55B4" w:rsidRPr="00B44EF6" w:rsidRDefault="001D55B4" w:rsidP="001E4D38">
                      <w:pPr>
                        <w:rPr>
                          <w:color w:val="65584C"/>
                          <w:sz w:val="16"/>
                        </w:rPr>
                      </w:pPr>
                      <w:smartTag w:uri="urn:schemas-microsoft-com:office:smarttags" w:element="place">
                        <w:smartTag w:uri="urn:schemas-microsoft-com:office:smarttags" w:element="City">
                          <w:r>
                            <w:rPr>
                              <w:color w:val="65584C"/>
                              <w:sz w:val="16"/>
                            </w:rPr>
                            <w:t>Marshalltown</w:t>
                          </w:r>
                        </w:smartTag>
                      </w:smartTag>
                    </w:p>
                    <w:p w14:paraId="2F6CB558" w14:textId="77777777" w:rsidR="001D55B4" w:rsidRPr="00B44EF6" w:rsidRDefault="001D55B4" w:rsidP="001E4D38">
                      <w:pPr>
                        <w:rPr>
                          <w:color w:val="65584C"/>
                          <w:sz w:val="16"/>
                        </w:rPr>
                      </w:pPr>
                      <w:r>
                        <w:rPr>
                          <w:color w:val="65584C"/>
                          <w:sz w:val="16"/>
                        </w:rPr>
                        <w:t>2107</w:t>
                      </w:r>
                    </w:p>
                  </w:txbxContent>
                </v:textbox>
              </v:shape>
              <v:line id="Line 7" o:spid="_x0000_s1030" style="position:absolute;flip:x;visibility:visible;mso-wrap-style:square" from="5953,1837" to="1117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" strokecolor="#e6b000" strokeweight=".5pt"/>
              <v:shape id="Text Box 8" o:spid="_x0000_s1031" type="#_x0000_t202" style="position:absolute;left:9183;top:3050;width:152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6BEFDBA" w14:textId="77777777" w:rsidR="001D55B4" w:rsidRDefault="001D55B4" w:rsidP="001E4D38">
                      <w:pPr>
                        <w:rPr>
                          <w:b/>
                          <w:color w:val="65584C"/>
                          <w:sz w:val="16"/>
                        </w:rPr>
                      </w:pPr>
                      <w:r>
                        <w:rPr>
                          <w:b/>
                          <w:color w:val="65584C"/>
                          <w:sz w:val="16"/>
                        </w:rPr>
                        <w:t>www.jda.org.za</w:t>
                      </w:r>
                    </w:p>
                    <w:p w14:paraId="7818B9A2" w14:textId="77777777" w:rsidR="001D55B4" w:rsidRDefault="001D55B4" w:rsidP="001E4D38">
                      <w:pPr>
                        <w:rPr>
                          <w:b/>
                          <w:color w:val="65584C"/>
                          <w:sz w:val="16"/>
                        </w:rPr>
                      </w:pPr>
                      <w:r>
                        <w:rPr>
                          <w:b/>
                          <w:color w:val="65584C"/>
                          <w:sz w:val="16"/>
                        </w:rPr>
                        <w:t>www.joburg.org.za</w:t>
                      </w:r>
                    </w:p>
                    <w:p w14:paraId="67967FB9" w14:textId="77777777" w:rsidR="001D55B4" w:rsidRPr="00B44EF6" w:rsidRDefault="001D55B4" w:rsidP="001E4D38">
                      <w:pPr>
                        <w:rPr>
                          <w:b/>
                          <w:color w:val="65584C"/>
                          <w:sz w:val="16"/>
                        </w:rPr>
                      </w:pPr>
                    </w:p>
                    <w:p w14:paraId="13AED06D" w14:textId="77777777" w:rsidR="001D55B4" w:rsidRPr="00171117" w:rsidRDefault="001D55B4" w:rsidP="001E4D38"/>
                  </w:txbxContent>
                </v:textbox>
              </v:shape>
              <v:shape id="Text Box 9" o:spid="_x0000_s1032" type="#_x0000_t202" style="position:absolute;left:9180;top:2181;width:252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62DF1CE" w14:textId="77777777" w:rsidR="001D55B4" w:rsidRPr="00B9650D" w:rsidRDefault="001D55B4" w:rsidP="001E4D38">
                      <w:pPr>
                        <w:rPr>
                          <w:color w:val="65584C"/>
                          <w:sz w:val="16"/>
                          <w:lang w:val="es-ES_tradnl"/>
                        </w:rPr>
                      </w:pPr>
                      <w:r w:rsidRPr="00B9650D">
                        <w:rPr>
                          <w:color w:val="65584C"/>
                          <w:sz w:val="16"/>
                          <w:lang w:val="es-ES_tradnl"/>
                        </w:rPr>
                        <w:t>Tel  +27(0) 11 688 7851 (O)</w:t>
                      </w:r>
                    </w:p>
                    <w:p w14:paraId="5BA27135" w14:textId="77777777" w:rsidR="001D55B4" w:rsidRPr="00B9650D" w:rsidRDefault="001D55B4" w:rsidP="001E4D38">
                      <w:pPr>
                        <w:rPr>
                          <w:color w:val="65584C"/>
                          <w:sz w:val="16"/>
                          <w:lang w:val="es-ES_tradnl"/>
                        </w:rPr>
                      </w:pPr>
                      <w:r w:rsidRPr="00B9650D">
                        <w:rPr>
                          <w:color w:val="65584C"/>
                          <w:sz w:val="16"/>
                          <w:lang w:val="es-ES_tradnl"/>
                        </w:rPr>
                        <w:t>Fax +27(0) 11 688 7899/63</w:t>
                      </w:r>
                    </w:p>
                    <w:p w14:paraId="01DDE463" w14:textId="77777777" w:rsidR="001D55B4" w:rsidRPr="00B9650D" w:rsidRDefault="001D55B4" w:rsidP="001E4D38">
                      <w:pPr>
                        <w:rPr>
                          <w:color w:val="65584C"/>
                          <w:spacing w:val="-2"/>
                          <w:sz w:val="16"/>
                          <w:lang w:val="it-IT"/>
                        </w:rPr>
                      </w:pPr>
                      <w:r w:rsidRPr="00B9650D">
                        <w:rPr>
                          <w:color w:val="65584C"/>
                          <w:spacing w:val="-2"/>
                          <w:sz w:val="16"/>
                          <w:lang w:val="it-IT"/>
                        </w:rPr>
                        <w:t>E-mail: info@jda.org.za</w:t>
                      </w:r>
                    </w:p>
                    <w:p w14:paraId="388F4D2F" w14:textId="77777777" w:rsidR="001D55B4" w:rsidRPr="00B9650D" w:rsidRDefault="001D55B4" w:rsidP="001E4D38">
                      <w:pPr>
                        <w:rPr>
                          <w:color w:val="65584C"/>
                          <w:spacing w:val="-2"/>
                          <w:sz w:val="16"/>
                          <w:lang w:val="it-I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alt="Development Agent" style="position:absolute;left:3266;top:1759;width:2197;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">
                <v:imagedata r:id="rId2" o:title="Development Agen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8.85pt;height:8.85pt;visibility:visible;mso-wrap-style:square" o:bullet="t">
        <v:imagedata r:id="rId1" o:title=""/>
      </v:shape>
    </w:pict>
  </w:numPicBullet>
  <w:numPicBullet w:numPicBulletId="1">
    <w:pict>
      <v:shape id="_x0000_i1097" type="#_x0000_t75" style="width:11.65pt;height:11.65pt;visibility:visible;mso-wrap-style:square" o:bullet="t">
        <v:imagedata r:id="rId2" o:title=""/>
      </v:shape>
    </w:pict>
  </w:numPicBullet>
  <w:abstractNum w:abstractNumId="0" w15:restartNumberingAfterBreak="0">
    <w:nsid w:val="01B778C8"/>
    <w:multiLevelType w:val="hybridMultilevel"/>
    <w:tmpl w:val="A574E3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134B63"/>
    <w:multiLevelType w:val="hybridMultilevel"/>
    <w:tmpl w:val="262CE8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B992F30"/>
    <w:multiLevelType w:val="hybridMultilevel"/>
    <w:tmpl w:val="219824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892596"/>
    <w:multiLevelType w:val="hybridMultilevel"/>
    <w:tmpl w:val="6BC61D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6D1B2D"/>
    <w:multiLevelType w:val="hybridMultilevel"/>
    <w:tmpl w:val="652EF5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ED35D1"/>
    <w:multiLevelType w:val="hybridMultilevel"/>
    <w:tmpl w:val="1F7095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2FD2748"/>
    <w:multiLevelType w:val="hybridMultilevel"/>
    <w:tmpl w:val="7D9417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9B74465"/>
    <w:multiLevelType w:val="multilevel"/>
    <w:tmpl w:val="25BADA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9C13DBC"/>
    <w:multiLevelType w:val="hybridMultilevel"/>
    <w:tmpl w:val="4C26E3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D533AAE"/>
    <w:multiLevelType w:val="hybridMultilevel"/>
    <w:tmpl w:val="D57E00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11D0461"/>
    <w:multiLevelType w:val="hybridMultilevel"/>
    <w:tmpl w:val="51B62C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945E4E"/>
    <w:multiLevelType w:val="hybridMultilevel"/>
    <w:tmpl w:val="1EFACB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30F2603"/>
    <w:multiLevelType w:val="hybridMultilevel"/>
    <w:tmpl w:val="F5681C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3582CFC"/>
    <w:multiLevelType w:val="hybridMultilevel"/>
    <w:tmpl w:val="0B6A3A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3D73777"/>
    <w:multiLevelType w:val="hybridMultilevel"/>
    <w:tmpl w:val="38906C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53934E1"/>
    <w:multiLevelType w:val="hybridMultilevel"/>
    <w:tmpl w:val="D5FA89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C56298B"/>
    <w:multiLevelType w:val="hybridMultilevel"/>
    <w:tmpl w:val="1658A5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EF661C5"/>
    <w:multiLevelType w:val="multilevel"/>
    <w:tmpl w:val="0840BA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797FC3"/>
    <w:multiLevelType w:val="hybridMultilevel"/>
    <w:tmpl w:val="3BB4FC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8B47D6F"/>
    <w:multiLevelType w:val="hybridMultilevel"/>
    <w:tmpl w:val="DFA2F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C600094"/>
    <w:multiLevelType w:val="multilevel"/>
    <w:tmpl w:val="71AAF16C"/>
    <w:styleLink w:val="StyleBulleted10pt"/>
    <w:lvl w:ilvl="0">
      <w:start w:val="1"/>
      <w:numFmt w:val="bullet"/>
      <w:lvlText w:val=""/>
      <w:lvlPicBulletId w:val="1"/>
      <w:lvlJc w:val="left"/>
      <w:pPr>
        <w:tabs>
          <w:tab w:val="num" w:pos="910"/>
        </w:tabs>
        <w:ind w:left="910" w:hanging="360"/>
      </w:pPr>
      <w:rPr>
        <w:rFonts w:ascii="Symbol" w:hAnsi="Symbol" w:hint="default"/>
        <w:color w:val="auto"/>
        <w:sz w:val="16"/>
        <w:szCs w:val="16"/>
      </w:rPr>
    </w:lvl>
    <w:lvl w:ilvl="1">
      <w:start w:val="1"/>
      <w:numFmt w:val="bullet"/>
      <w:lvlText w:val="o"/>
      <w:lvlJc w:val="left"/>
      <w:pPr>
        <w:tabs>
          <w:tab w:val="num" w:pos="1630"/>
        </w:tabs>
        <w:ind w:left="1630" w:hanging="360"/>
      </w:pPr>
      <w:rPr>
        <w:rFonts w:ascii="Courier New" w:hAnsi="Courier New" w:cs="Courier New" w:hint="default"/>
      </w:rPr>
    </w:lvl>
    <w:lvl w:ilvl="2">
      <w:start w:val="1"/>
      <w:numFmt w:val="bullet"/>
      <w:lvlText w:val=""/>
      <w:lvlJc w:val="left"/>
      <w:pPr>
        <w:tabs>
          <w:tab w:val="num" w:pos="2350"/>
        </w:tabs>
        <w:ind w:left="2350" w:hanging="360"/>
      </w:pPr>
      <w:rPr>
        <w:rFonts w:ascii="Wingdings" w:hAnsi="Wingdings" w:hint="default"/>
      </w:rPr>
    </w:lvl>
    <w:lvl w:ilvl="3">
      <w:start w:val="1"/>
      <w:numFmt w:val="bullet"/>
      <w:lvlText w:val=""/>
      <w:lvlJc w:val="left"/>
      <w:pPr>
        <w:tabs>
          <w:tab w:val="num" w:pos="3070"/>
        </w:tabs>
        <w:ind w:left="3070" w:hanging="360"/>
      </w:pPr>
      <w:rPr>
        <w:rFonts w:ascii="Symbol" w:hAnsi="Symbol" w:hint="default"/>
      </w:rPr>
    </w:lvl>
    <w:lvl w:ilvl="4">
      <w:start w:val="1"/>
      <w:numFmt w:val="bullet"/>
      <w:lvlText w:val="o"/>
      <w:lvlJc w:val="left"/>
      <w:pPr>
        <w:tabs>
          <w:tab w:val="num" w:pos="3790"/>
        </w:tabs>
        <w:ind w:left="3790" w:hanging="360"/>
      </w:pPr>
      <w:rPr>
        <w:rFonts w:ascii="Courier New" w:hAnsi="Courier New" w:cs="Courier New" w:hint="default"/>
      </w:rPr>
    </w:lvl>
    <w:lvl w:ilvl="5">
      <w:start w:val="1"/>
      <w:numFmt w:val="bullet"/>
      <w:lvlText w:val=""/>
      <w:lvlJc w:val="left"/>
      <w:pPr>
        <w:tabs>
          <w:tab w:val="num" w:pos="4510"/>
        </w:tabs>
        <w:ind w:left="4510" w:hanging="360"/>
      </w:pPr>
      <w:rPr>
        <w:rFonts w:ascii="Wingdings" w:hAnsi="Wingdings" w:hint="default"/>
      </w:rPr>
    </w:lvl>
    <w:lvl w:ilvl="6">
      <w:start w:val="1"/>
      <w:numFmt w:val="bullet"/>
      <w:lvlText w:val=""/>
      <w:lvlJc w:val="left"/>
      <w:pPr>
        <w:tabs>
          <w:tab w:val="num" w:pos="5230"/>
        </w:tabs>
        <w:ind w:left="5230" w:hanging="360"/>
      </w:pPr>
      <w:rPr>
        <w:rFonts w:ascii="Symbol" w:hAnsi="Symbol" w:hint="default"/>
      </w:rPr>
    </w:lvl>
    <w:lvl w:ilvl="7">
      <w:start w:val="1"/>
      <w:numFmt w:val="bullet"/>
      <w:lvlText w:val="o"/>
      <w:lvlJc w:val="left"/>
      <w:pPr>
        <w:tabs>
          <w:tab w:val="num" w:pos="5950"/>
        </w:tabs>
        <w:ind w:left="5950" w:hanging="360"/>
      </w:pPr>
      <w:rPr>
        <w:rFonts w:ascii="Courier New" w:hAnsi="Courier New" w:cs="Courier New" w:hint="default"/>
      </w:rPr>
    </w:lvl>
    <w:lvl w:ilvl="8">
      <w:start w:val="1"/>
      <w:numFmt w:val="bullet"/>
      <w:lvlText w:val=""/>
      <w:lvlJc w:val="left"/>
      <w:pPr>
        <w:tabs>
          <w:tab w:val="num" w:pos="6670"/>
        </w:tabs>
        <w:ind w:left="6670" w:hanging="360"/>
      </w:pPr>
      <w:rPr>
        <w:rFonts w:ascii="Wingdings" w:hAnsi="Wingdings" w:hint="default"/>
      </w:rPr>
    </w:lvl>
  </w:abstractNum>
  <w:abstractNum w:abstractNumId="21" w15:restartNumberingAfterBreak="0">
    <w:nsid w:val="3E71480D"/>
    <w:multiLevelType w:val="hybridMultilevel"/>
    <w:tmpl w:val="ABD482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EB60C60"/>
    <w:multiLevelType w:val="hybridMultilevel"/>
    <w:tmpl w:val="04186F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02D3436"/>
    <w:multiLevelType w:val="multilevel"/>
    <w:tmpl w:val="79F2DA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7F3B49"/>
    <w:multiLevelType w:val="hybridMultilevel"/>
    <w:tmpl w:val="21B6B7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4424C99"/>
    <w:multiLevelType w:val="multilevel"/>
    <w:tmpl w:val="9808F5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123EBD"/>
    <w:multiLevelType w:val="multilevel"/>
    <w:tmpl w:val="44F622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736DA3"/>
    <w:multiLevelType w:val="hybridMultilevel"/>
    <w:tmpl w:val="2222C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D3F3D7F"/>
    <w:multiLevelType w:val="hybridMultilevel"/>
    <w:tmpl w:val="D3E8EB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D5B5DD0"/>
    <w:multiLevelType w:val="hybridMultilevel"/>
    <w:tmpl w:val="933E28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4ED17CF1"/>
    <w:multiLevelType w:val="hybridMultilevel"/>
    <w:tmpl w:val="F95275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3C85C6A"/>
    <w:multiLevelType w:val="hybridMultilevel"/>
    <w:tmpl w:val="1BD056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9781E13"/>
    <w:multiLevelType w:val="hybridMultilevel"/>
    <w:tmpl w:val="E7F42B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DE13F3B"/>
    <w:multiLevelType w:val="multilevel"/>
    <w:tmpl w:val="92566214"/>
    <w:styleLink w:val="BulletsThabiso"/>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PicBulletId w:val="0"/>
      <w:lvlJc w:val="left"/>
      <w:pPr>
        <w:tabs>
          <w:tab w:val="num" w:pos="1080"/>
        </w:tabs>
        <w:ind w:left="1080" w:hanging="360"/>
      </w:pPr>
      <w:rPr>
        <w:rFonts w:ascii="Symbol" w:hAnsi="Symbol" w:cs="Courier New" w:hint="default"/>
        <w:color w:val="auto"/>
      </w:rPr>
    </w:lvl>
    <w:lvl w:ilvl="2">
      <w:start w:val="1"/>
      <w:numFmt w:val="bullet"/>
      <w:lvlText w:val=""/>
      <w:lvlJc w:val="left"/>
      <w:pPr>
        <w:tabs>
          <w:tab w:val="num" w:pos="1800"/>
        </w:tabs>
        <w:ind w:left="252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125017D"/>
    <w:multiLevelType w:val="hybridMultilevel"/>
    <w:tmpl w:val="892CF6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24C411A"/>
    <w:multiLevelType w:val="multilevel"/>
    <w:tmpl w:val="C7049474"/>
    <w:lvl w:ilvl="0">
      <w:start w:val="4"/>
      <w:numFmt w:val="decimal"/>
      <w:lvlText w:val="%1."/>
      <w:lvlJc w:val="left"/>
      <w:pPr>
        <w:tabs>
          <w:tab w:val="num" w:pos="720"/>
        </w:tabs>
        <w:ind w:left="720" w:hanging="360"/>
      </w:pPr>
    </w:lvl>
    <w:lvl w:ilvl="1">
      <w:start w:val="1"/>
      <w:numFmt w:val="decimal"/>
      <w:lvlText w:val="%2."/>
      <w:lvlJc w:val="left"/>
      <w:pPr>
        <w:ind w:left="1490" w:hanging="410"/>
      </w:pPr>
      <w:rPr>
        <w:rFonts w:hint="default"/>
        <w:color w:val="2424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FE3A12"/>
    <w:multiLevelType w:val="hybridMultilevel"/>
    <w:tmpl w:val="1FF8B1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AD546E7"/>
    <w:multiLevelType w:val="multilevel"/>
    <w:tmpl w:val="A15EF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E95ACB"/>
    <w:multiLevelType w:val="hybridMultilevel"/>
    <w:tmpl w:val="103882A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26D7E24"/>
    <w:multiLevelType w:val="hybridMultilevel"/>
    <w:tmpl w:val="FD1CE5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28A584F"/>
    <w:multiLevelType w:val="multilevel"/>
    <w:tmpl w:val="0B36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1A65A0"/>
    <w:multiLevelType w:val="hybridMultilevel"/>
    <w:tmpl w:val="FF6A1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43C041B"/>
    <w:multiLevelType w:val="hybridMultilevel"/>
    <w:tmpl w:val="416A01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6CA7130"/>
    <w:multiLevelType w:val="multilevel"/>
    <w:tmpl w:val="334C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81154F"/>
    <w:multiLevelType w:val="hybridMultilevel"/>
    <w:tmpl w:val="59A81E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D8D6C80"/>
    <w:multiLevelType w:val="hybridMultilevel"/>
    <w:tmpl w:val="867266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31452044">
    <w:abstractNumId w:val="33"/>
  </w:num>
  <w:num w:numId="2" w16cid:durableId="1466041982">
    <w:abstractNumId w:val="20"/>
  </w:num>
  <w:num w:numId="3" w16cid:durableId="1562666837">
    <w:abstractNumId w:val="44"/>
  </w:num>
  <w:num w:numId="4" w16cid:durableId="1387219643">
    <w:abstractNumId w:val="8"/>
  </w:num>
  <w:num w:numId="5" w16cid:durableId="137920463">
    <w:abstractNumId w:val="37"/>
  </w:num>
  <w:num w:numId="6" w16cid:durableId="1724675739">
    <w:abstractNumId w:val="43"/>
  </w:num>
  <w:num w:numId="7" w16cid:durableId="85157979">
    <w:abstractNumId w:val="35"/>
  </w:num>
  <w:num w:numId="8" w16cid:durableId="38672003">
    <w:abstractNumId w:val="26"/>
  </w:num>
  <w:num w:numId="9" w16cid:durableId="628123305">
    <w:abstractNumId w:val="25"/>
  </w:num>
  <w:num w:numId="10" w16cid:durableId="1942031551">
    <w:abstractNumId w:val="23"/>
  </w:num>
  <w:num w:numId="11" w16cid:durableId="678580863">
    <w:abstractNumId w:val="17"/>
  </w:num>
  <w:num w:numId="12" w16cid:durableId="240451662">
    <w:abstractNumId w:val="7"/>
  </w:num>
  <w:num w:numId="13" w16cid:durableId="1125852658">
    <w:abstractNumId w:val="41"/>
  </w:num>
  <w:num w:numId="14" w16cid:durableId="1709599524">
    <w:abstractNumId w:val="13"/>
  </w:num>
  <w:num w:numId="15" w16cid:durableId="227035829">
    <w:abstractNumId w:val="19"/>
  </w:num>
  <w:num w:numId="16" w16cid:durableId="1861625345">
    <w:abstractNumId w:val="21"/>
  </w:num>
  <w:num w:numId="17" w16cid:durableId="1785533198">
    <w:abstractNumId w:val="16"/>
  </w:num>
  <w:num w:numId="18" w16cid:durableId="1102144623">
    <w:abstractNumId w:val="18"/>
  </w:num>
  <w:num w:numId="19" w16cid:durableId="791558167">
    <w:abstractNumId w:val="38"/>
  </w:num>
  <w:num w:numId="20" w16cid:durableId="1965964053">
    <w:abstractNumId w:val="31"/>
  </w:num>
  <w:num w:numId="21" w16cid:durableId="457727062">
    <w:abstractNumId w:val="27"/>
  </w:num>
  <w:num w:numId="22" w16cid:durableId="1810586910">
    <w:abstractNumId w:val="9"/>
  </w:num>
  <w:num w:numId="23" w16cid:durableId="176161218">
    <w:abstractNumId w:val="2"/>
  </w:num>
  <w:num w:numId="24" w16cid:durableId="1319458804">
    <w:abstractNumId w:val="42"/>
  </w:num>
  <w:num w:numId="25" w16cid:durableId="1460536630">
    <w:abstractNumId w:val="3"/>
  </w:num>
  <w:num w:numId="26" w16cid:durableId="306132227">
    <w:abstractNumId w:val="45"/>
  </w:num>
  <w:num w:numId="27" w16cid:durableId="963000740">
    <w:abstractNumId w:val="5"/>
  </w:num>
  <w:num w:numId="28" w16cid:durableId="1670789126">
    <w:abstractNumId w:val="39"/>
  </w:num>
  <w:num w:numId="29" w16cid:durableId="1357534630">
    <w:abstractNumId w:val="1"/>
  </w:num>
  <w:num w:numId="30" w16cid:durableId="1794595940">
    <w:abstractNumId w:val="22"/>
  </w:num>
  <w:num w:numId="31" w16cid:durableId="143277660">
    <w:abstractNumId w:val="12"/>
  </w:num>
  <w:num w:numId="32" w16cid:durableId="992493042">
    <w:abstractNumId w:val="11"/>
  </w:num>
  <w:num w:numId="33" w16cid:durableId="2049332391">
    <w:abstractNumId w:val="34"/>
  </w:num>
  <w:num w:numId="34" w16cid:durableId="1712269862">
    <w:abstractNumId w:val="14"/>
  </w:num>
  <w:num w:numId="35" w16cid:durableId="1142429585">
    <w:abstractNumId w:val="24"/>
  </w:num>
  <w:num w:numId="36" w16cid:durableId="672611394">
    <w:abstractNumId w:val="0"/>
  </w:num>
  <w:num w:numId="37" w16cid:durableId="425884608">
    <w:abstractNumId w:val="29"/>
  </w:num>
  <w:num w:numId="38" w16cid:durableId="1928729201">
    <w:abstractNumId w:val="10"/>
  </w:num>
  <w:num w:numId="39" w16cid:durableId="905342103">
    <w:abstractNumId w:val="15"/>
  </w:num>
  <w:num w:numId="40" w16cid:durableId="127011575">
    <w:abstractNumId w:val="32"/>
  </w:num>
  <w:num w:numId="41" w16cid:durableId="647591702">
    <w:abstractNumId w:val="36"/>
  </w:num>
  <w:num w:numId="42" w16cid:durableId="395860879">
    <w:abstractNumId w:val="28"/>
  </w:num>
  <w:num w:numId="43" w16cid:durableId="510222185">
    <w:abstractNumId w:val="40"/>
  </w:num>
  <w:num w:numId="44" w16cid:durableId="2022538215">
    <w:abstractNumId w:val="4"/>
  </w:num>
  <w:num w:numId="45" w16cid:durableId="556017059">
    <w:abstractNumId w:val="6"/>
  </w:num>
  <w:num w:numId="46" w16cid:durableId="840238632">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10D"/>
    <w:rsid w:val="0000005F"/>
    <w:rsid w:val="000008E5"/>
    <w:rsid w:val="00001ED3"/>
    <w:rsid w:val="00001FDC"/>
    <w:rsid w:val="000020D4"/>
    <w:rsid w:val="0000290C"/>
    <w:rsid w:val="000069AB"/>
    <w:rsid w:val="00006C8C"/>
    <w:rsid w:val="00006CFE"/>
    <w:rsid w:val="00006E24"/>
    <w:rsid w:val="00007A76"/>
    <w:rsid w:val="00007C7F"/>
    <w:rsid w:val="00007FF9"/>
    <w:rsid w:val="00011326"/>
    <w:rsid w:val="00013D0F"/>
    <w:rsid w:val="00014440"/>
    <w:rsid w:val="000145B0"/>
    <w:rsid w:val="0001525F"/>
    <w:rsid w:val="0001644B"/>
    <w:rsid w:val="00017111"/>
    <w:rsid w:val="000172C5"/>
    <w:rsid w:val="0001751E"/>
    <w:rsid w:val="000178A2"/>
    <w:rsid w:val="000219A9"/>
    <w:rsid w:val="0002364E"/>
    <w:rsid w:val="00023765"/>
    <w:rsid w:val="00025393"/>
    <w:rsid w:val="00025CCC"/>
    <w:rsid w:val="00025FEF"/>
    <w:rsid w:val="0002694A"/>
    <w:rsid w:val="00026C0B"/>
    <w:rsid w:val="000277E0"/>
    <w:rsid w:val="0003018D"/>
    <w:rsid w:val="00032B53"/>
    <w:rsid w:val="00033159"/>
    <w:rsid w:val="00033AFD"/>
    <w:rsid w:val="0003496F"/>
    <w:rsid w:val="00035B82"/>
    <w:rsid w:val="00035BAC"/>
    <w:rsid w:val="00035C98"/>
    <w:rsid w:val="00036BD5"/>
    <w:rsid w:val="00037B72"/>
    <w:rsid w:val="00040E75"/>
    <w:rsid w:val="0004139B"/>
    <w:rsid w:val="0004144E"/>
    <w:rsid w:val="0004193D"/>
    <w:rsid w:val="00041FC5"/>
    <w:rsid w:val="0004327B"/>
    <w:rsid w:val="000433DA"/>
    <w:rsid w:val="00043B8F"/>
    <w:rsid w:val="00044022"/>
    <w:rsid w:val="00045125"/>
    <w:rsid w:val="00045660"/>
    <w:rsid w:val="00046CE3"/>
    <w:rsid w:val="000477CB"/>
    <w:rsid w:val="00047A1B"/>
    <w:rsid w:val="00050173"/>
    <w:rsid w:val="000509A5"/>
    <w:rsid w:val="00050D66"/>
    <w:rsid w:val="0005112F"/>
    <w:rsid w:val="000528AE"/>
    <w:rsid w:val="00052E0F"/>
    <w:rsid w:val="00053406"/>
    <w:rsid w:val="000547CD"/>
    <w:rsid w:val="00054F03"/>
    <w:rsid w:val="0005541B"/>
    <w:rsid w:val="00056385"/>
    <w:rsid w:val="00057EF7"/>
    <w:rsid w:val="00057FAC"/>
    <w:rsid w:val="00060B6F"/>
    <w:rsid w:val="000612C3"/>
    <w:rsid w:val="00061BF4"/>
    <w:rsid w:val="0006219B"/>
    <w:rsid w:val="00063216"/>
    <w:rsid w:val="00063439"/>
    <w:rsid w:val="00063C28"/>
    <w:rsid w:val="00065F1E"/>
    <w:rsid w:val="000661A0"/>
    <w:rsid w:val="000665DF"/>
    <w:rsid w:val="00066B65"/>
    <w:rsid w:val="00066DF9"/>
    <w:rsid w:val="000678EA"/>
    <w:rsid w:val="00070A65"/>
    <w:rsid w:val="000716F0"/>
    <w:rsid w:val="00071D5B"/>
    <w:rsid w:val="000728D2"/>
    <w:rsid w:val="00072974"/>
    <w:rsid w:val="00074180"/>
    <w:rsid w:val="00074C00"/>
    <w:rsid w:val="00074E85"/>
    <w:rsid w:val="00077532"/>
    <w:rsid w:val="000777F1"/>
    <w:rsid w:val="00080170"/>
    <w:rsid w:val="000803F9"/>
    <w:rsid w:val="000807C6"/>
    <w:rsid w:val="0008156C"/>
    <w:rsid w:val="000816B6"/>
    <w:rsid w:val="00081A5C"/>
    <w:rsid w:val="00082B57"/>
    <w:rsid w:val="00083A21"/>
    <w:rsid w:val="00083AC8"/>
    <w:rsid w:val="00084551"/>
    <w:rsid w:val="00085F3F"/>
    <w:rsid w:val="000863E5"/>
    <w:rsid w:val="0008679C"/>
    <w:rsid w:val="00087092"/>
    <w:rsid w:val="00087F08"/>
    <w:rsid w:val="000907E3"/>
    <w:rsid w:val="00091779"/>
    <w:rsid w:val="00092C8D"/>
    <w:rsid w:val="00092ECE"/>
    <w:rsid w:val="00093332"/>
    <w:rsid w:val="00093599"/>
    <w:rsid w:val="00093846"/>
    <w:rsid w:val="00095EFE"/>
    <w:rsid w:val="00096092"/>
    <w:rsid w:val="00096FCB"/>
    <w:rsid w:val="00097032"/>
    <w:rsid w:val="000973F2"/>
    <w:rsid w:val="000A02FF"/>
    <w:rsid w:val="000A0BA8"/>
    <w:rsid w:val="000A0E25"/>
    <w:rsid w:val="000A10A5"/>
    <w:rsid w:val="000A1E2A"/>
    <w:rsid w:val="000A2257"/>
    <w:rsid w:val="000A315D"/>
    <w:rsid w:val="000A325E"/>
    <w:rsid w:val="000A32B4"/>
    <w:rsid w:val="000A364C"/>
    <w:rsid w:val="000A47E9"/>
    <w:rsid w:val="000A4C2F"/>
    <w:rsid w:val="000A5A91"/>
    <w:rsid w:val="000A5CD2"/>
    <w:rsid w:val="000A7309"/>
    <w:rsid w:val="000A7A12"/>
    <w:rsid w:val="000A7FE5"/>
    <w:rsid w:val="000B040D"/>
    <w:rsid w:val="000B1471"/>
    <w:rsid w:val="000B23CC"/>
    <w:rsid w:val="000B290A"/>
    <w:rsid w:val="000B3180"/>
    <w:rsid w:val="000B321D"/>
    <w:rsid w:val="000B44F4"/>
    <w:rsid w:val="000B479D"/>
    <w:rsid w:val="000B4C7D"/>
    <w:rsid w:val="000B5265"/>
    <w:rsid w:val="000B562E"/>
    <w:rsid w:val="000B615A"/>
    <w:rsid w:val="000B7C8F"/>
    <w:rsid w:val="000C0880"/>
    <w:rsid w:val="000C0AA0"/>
    <w:rsid w:val="000C0D35"/>
    <w:rsid w:val="000C164D"/>
    <w:rsid w:val="000C2799"/>
    <w:rsid w:val="000C3EA2"/>
    <w:rsid w:val="000C40E3"/>
    <w:rsid w:val="000C48AC"/>
    <w:rsid w:val="000C68A2"/>
    <w:rsid w:val="000C7EEF"/>
    <w:rsid w:val="000D0D7D"/>
    <w:rsid w:val="000D196D"/>
    <w:rsid w:val="000D1B23"/>
    <w:rsid w:val="000D2213"/>
    <w:rsid w:val="000D23DD"/>
    <w:rsid w:val="000D283F"/>
    <w:rsid w:val="000D3280"/>
    <w:rsid w:val="000D36B3"/>
    <w:rsid w:val="000D3AEB"/>
    <w:rsid w:val="000D4369"/>
    <w:rsid w:val="000D5C03"/>
    <w:rsid w:val="000D5E6F"/>
    <w:rsid w:val="000D6FB4"/>
    <w:rsid w:val="000D7134"/>
    <w:rsid w:val="000E03DE"/>
    <w:rsid w:val="000E0801"/>
    <w:rsid w:val="000E1086"/>
    <w:rsid w:val="000E1911"/>
    <w:rsid w:val="000E2313"/>
    <w:rsid w:val="000E410C"/>
    <w:rsid w:val="000E5785"/>
    <w:rsid w:val="000E5F34"/>
    <w:rsid w:val="000E6B8F"/>
    <w:rsid w:val="000E6E94"/>
    <w:rsid w:val="000E7279"/>
    <w:rsid w:val="000E7CEA"/>
    <w:rsid w:val="000F01A0"/>
    <w:rsid w:val="000F0773"/>
    <w:rsid w:val="000F0C0C"/>
    <w:rsid w:val="000F1857"/>
    <w:rsid w:val="000F29EB"/>
    <w:rsid w:val="000F2C66"/>
    <w:rsid w:val="000F2FD5"/>
    <w:rsid w:val="000F3F4F"/>
    <w:rsid w:val="000F4DA9"/>
    <w:rsid w:val="000F509B"/>
    <w:rsid w:val="000F5245"/>
    <w:rsid w:val="000F5B3A"/>
    <w:rsid w:val="000F5E12"/>
    <w:rsid w:val="000F636D"/>
    <w:rsid w:val="000F6B06"/>
    <w:rsid w:val="000F6BF3"/>
    <w:rsid w:val="00100027"/>
    <w:rsid w:val="00100A98"/>
    <w:rsid w:val="0010123A"/>
    <w:rsid w:val="00102033"/>
    <w:rsid w:val="001028D4"/>
    <w:rsid w:val="00102C38"/>
    <w:rsid w:val="001032D1"/>
    <w:rsid w:val="001043BB"/>
    <w:rsid w:val="00104A87"/>
    <w:rsid w:val="00104C40"/>
    <w:rsid w:val="0010606A"/>
    <w:rsid w:val="00106A75"/>
    <w:rsid w:val="001072E9"/>
    <w:rsid w:val="001075B9"/>
    <w:rsid w:val="001076EA"/>
    <w:rsid w:val="00107A82"/>
    <w:rsid w:val="00110998"/>
    <w:rsid w:val="001116F7"/>
    <w:rsid w:val="0011196A"/>
    <w:rsid w:val="001119CC"/>
    <w:rsid w:val="00111DAD"/>
    <w:rsid w:val="00111F72"/>
    <w:rsid w:val="00112015"/>
    <w:rsid w:val="0011447D"/>
    <w:rsid w:val="001146A7"/>
    <w:rsid w:val="001157AE"/>
    <w:rsid w:val="00120219"/>
    <w:rsid w:val="001208A3"/>
    <w:rsid w:val="00121188"/>
    <w:rsid w:val="001215FB"/>
    <w:rsid w:val="00122459"/>
    <w:rsid w:val="001242A7"/>
    <w:rsid w:val="0012446F"/>
    <w:rsid w:val="0012551D"/>
    <w:rsid w:val="00125F7B"/>
    <w:rsid w:val="0012600D"/>
    <w:rsid w:val="00127CE6"/>
    <w:rsid w:val="00127D97"/>
    <w:rsid w:val="00130889"/>
    <w:rsid w:val="001308FC"/>
    <w:rsid w:val="001309FF"/>
    <w:rsid w:val="00130FD0"/>
    <w:rsid w:val="00131241"/>
    <w:rsid w:val="001328C4"/>
    <w:rsid w:val="001328F8"/>
    <w:rsid w:val="00132961"/>
    <w:rsid w:val="001330E3"/>
    <w:rsid w:val="00134DAF"/>
    <w:rsid w:val="00135050"/>
    <w:rsid w:val="001357E2"/>
    <w:rsid w:val="0013733F"/>
    <w:rsid w:val="001402BE"/>
    <w:rsid w:val="001404CD"/>
    <w:rsid w:val="001413D5"/>
    <w:rsid w:val="00142254"/>
    <w:rsid w:val="00143ABB"/>
    <w:rsid w:val="0014423D"/>
    <w:rsid w:val="001442B6"/>
    <w:rsid w:val="00144CA0"/>
    <w:rsid w:val="0014592C"/>
    <w:rsid w:val="001469F3"/>
    <w:rsid w:val="001474EA"/>
    <w:rsid w:val="001501C2"/>
    <w:rsid w:val="0015122D"/>
    <w:rsid w:val="00151847"/>
    <w:rsid w:val="00152BB9"/>
    <w:rsid w:val="00152E75"/>
    <w:rsid w:val="00153136"/>
    <w:rsid w:val="00154632"/>
    <w:rsid w:val="00155FF4"/>
    <w:rsid w:val="0015615A"/>
    <w:rsid w:val="001566F6"/>
    <w:rsid w:val="00156723"/>
    <w:rsid w:val="001579A1"/>
    <w:rsid w:val="00157FCD"/>
    <w:rsid w:val="00160902"/>
    <w:rsid w:val="00161DEA"/>
    <w:rsid w:val="00162071"/>
    <w:rsid w:val="001637CC"/>
    <w:rsid w:val="00163B8D"/>
    <w:rsid w:val="0016446B"/>
    <w:rsid w:val="00164720"/>
    <w:rsid w:val="00164C41"/>
    <w:rsid w:val="00166890"/>
    <w:rsid w:val="00170214"/>
    <w:rsid w:val="00170528"/>
    <w:rsid w:val="001711F3"/>
    <w:rsid w:val="00171837"/>
    <w:rsid w:val="00171BC8"/>
    <w:rsid w:val="001723DD"/>
    <w:rsid w:val="00173337"/>
    <w:rsid w:val="00173AC8"/>
    <w:rsid w:val="0017486D"/>
    <w:rsid w:val="00174E73"/>
    <w:rsid w:val="00174FC9"/>
    <w:rsid w:val="00175E9C"/>
    <w:rsid w:val="0018233A"/>
    <w:rsid w:val="00183832"/>
    <w:rsid w:val="00184239"/>
    <w:rsid w:val="001843A9"/>
    <w:rsid w:val="00185269"/>
    <w:rsid w:val="00186928"/>
    <w:rsid w:val="00187C4E"/>
    <w:rsid w:val="0019084A"/>
    <w:rsid w:val="00190CD7"/>
    <w:rsid w:val="00191177"/>
    <w:rsid w:val="00191CC3"/>
    <w:rsid w:val="001921FB"/>
    <w:rsid w:val="001933C6"/>
    <w:rsid w:val="00195C3B"/>
    <w:rsid w:val="001964C3"/>
    <w:rsid w:val="00196E21"/>
    <w:rsid w:val="001979C1"/>
    <w:rsid w:val="001A0993"/>
    <w:rsid w:val="001A1D2B"/>
    <w:rsid w:val="001A2C3B"/>
    <w:rsid w:val="001A2E63"/>
    <w:rsid w:val="001A4AA3"/>
    <w:rsid w:val="001A4D6D"/>
    <w:rsid w:val="001A5FBB"/>
    <w:rsid w:val="001A6351"/>
    <w:rsid w:val="001B0D75"/>
    <w:rsid w:val="001B16E7"/>
    <w:rsid w:val="001B2C02"/>
    <w:rsid w:val="001B48AE"/>
    <w:rsid w:val="001C0136"/>
    <w:rsid w:val="001C0CB2"/>
    <w:rsid w:val="001C0D22"/>
    <w:rsid w:val="001C10B6"/>
    <w:rsid w:val="001C10EE"/>
    <w:rsid w:val="001C19A4"/>
    <w:rsid w:val="001C454E"/>
    <w:rsid w:val="001C5629"/>
    <w:rsid w:val="001C57AB"/>
    <w:rsid w:val="001C6515"/>
    <w:rsid w:val="001C7E2F"/>
    <w:rsid w:val="001D1348"/>
    <w:rsid w:val="001D1442"/>
    <w:rsid w:val="001D1ED7"/>
    <w:rsid w:val="001D391E"/>
    <w:rsid w:val="001D3BFC"/>
    <w:rsid w:val="001D4095"/>
    <w:rsid w:val="001D489C"/>
    <w:rsid w:val="001D5059"/>
    <w:rsid w:val="001D51AA"/>
    <w:rsid w:val="001D55B4"/>
    <w:rsid w:val="001D6646"/>
    <w:rsid w:val="001D6B5C"/>
    <w:rsid w:val="001D7DB2"/>
    <w:rsid w:val="001E0DD7"/>
    <w:rsid w:val="001E15C2"/>
    <w:rsid w:val="001E1912"/>
    <w:rsid w:val="001E2AB8"/>
    <w:rsid w:val="001E2E1A"/>
    <w:rsid w:val="001E47F8"/>
    <w:rsid w:val="001E4B14"/>
    <w:rsid w:val="001E4D38"/>
    <w:rsid w:val="001E5347"/>
    <w:rsid w:val="001E63E3"/>
    <w:rsid w:val="001E7278"/>
    <w:rsid w:val="001E7387"/>
    <w:rsid w:val="001E7921"/>
    <w:rsid w:val="001F0C2E"/>
    <w:rsid w:val="001F22F1"/>
    <w:rsid w:val="001F2531"/>
    <w:rsid w:val="001F3309"/>
    <w:rsid w:val="001F33AC"/>
    <w:rsid w:val="001F3F1C"/>
    <w:rsid w:val="001F42B3"/>
    <w:rsid w:val="001F51B4"/>
    <w:rsid w:val="001F5A9A"/>
    <w:rsid w:val="001F6923"/>
    <w:rsid w:val="001F70BA"/>
    <w:rsid w:val="001F73A2"/>
    <w:rsid w:val="00200052"/>
    <w:rsid w:val="00200E04"/>
    <w:rsid w:val="00200EE6"/>
    <w:rsid w:val="00201D96"/>
    <w:rsid w:val="00203404"/>
    <w:rsid w:val="00203DF8"/>
    <w:rsid w:val="002040E3"/>
    <w:rsid w:val="0020422D"/>
    <w:rsid w:val="0020498C"/>
    <w:rsid w:val="002050C1"/>
    <w:rsid w:val="0021134F"/>
    <w:rsid w:val="00211AAE"/>
    <w:rsid w:val="002127D7"/>
    <w:rsid w:val="0021323F"/>
    <w:rsid w:val="0021471A"/>
    <w:rsid w:val="0021484E"/>
    <w:rsid w:val="00215077"/>
    <w:rsid w:val="00215764"/>
    <w:rsid w:val="00215AEF"/>
    <w:rsid w:val="0021601A"/>
    <w:rsid w:val="00216DE3"/>
    <w:rsid w:val="00216F00"/>
    <w:rsid w:val="002207EF"/>
    <w:rsid w:val="00221198"/>
    <w:rsid w:val="00221E80"/>
    <w:rsid w:val="00222B33"/>
    <w:rsid w:val="00225822"/>
    <w:rsid w:val="00226378"/>
    <w:rsid w:val="002263E6"/>
    <w:rsid w:val="00226B63"/>
    <w:rsid w:val="002276A9"/>
    <w:rsid w:val="00227F92"/>
    <w:rsid w:val="00230CE4"/>
    <w:rsid w:val="00231DC2"/>
    <w:rsid w:val="00233605"/>
    <w:rsid w:val="0023401E"/>
    <w:rsid w:val="00234AFA"/>
    <w:rsid w:val="002361F3"/>
    <w:rsid w:val="002362B9"/>
    <w:rsid w:val="002366E0"/>
    <w:rsid w:val="00237416"/>
    <w:rsid w:val="00237F63"/>
    <w:rsid w:val="00240BF3"/>
    <w:rsid w:val="0024197B"/>
    <w:rsid w:val="00243F65"/>
    <w:rsid w:val="00244277"/>
    <w:rsid w:val="00244934"/>
    <w:rsid w:val="002450EC"/>
    <w:rsid w:val="00245D9F"/>
    <w:rsid w:val="0024691C"/>
    <w:rsid w:val="00246975"/>
    <w:rsid w:val="00247486"/>
    <w:rsid w:val="00250359"/>
    <w:rsid w:val="00250B88"/>
    <w:rsid w:val="0025273B"/>
    <w:rsid w:val="00252A9F"/>
    <w:rsid w:val="00253519"/>
    <w:rsid w:val="002544E8"/>
    <w:rsid w:val="00254F4F"/>
    <w:rsid w:val="002556A8"/>
    <w:rsid w:val="0025603A"/>
    <w:rsid w:val="00260D7A"/>
    <w:rsid w:val="0026137F"/>
    <w:rsid w:val="002619D7"/>
    <w:rsid w:val="00261D78"/>
    <w:rsid w:val="00262256"/>
    <w:rsid w:val="00262413"/>
    <w:rsid w:val="00263089"/>
    <w:rsid w:val="002639B7"/>
    <w:rsid w:val="002653AD"/>
    <w:rsid w:val="00266072"/>
    <w:rsid w:val="00266109"/>
    <w:rsid w:val="002669D6"/>
    <w:rsid w:val="00267038"/>
    <w:rsid w:val="00267FBF"/>
    <w:rsid w:val="002707C1"/>
    <w:rsid w:val="00270D31"/>
    <w:rsid w:val="0027102C"/>
    <w:rsid w:val="002715C7"/>
    <w:rsid w:val="0027228A"/>
    <w:rsid w:val="00272ADF"/>
    <w:rsid w:val="0027320D"/>
    <w:rsid w:val="002737C4"/>
    <w:rsid w:val="00273BA9"/>
    <w:rsid w:val="00273EA7"/>
    <w:rsid w:val="00274E76"/>
    <w:rsid w:val="00274FD7"/>
    <w:rsid w:val="00276E3F"/>
    <w:rsid w:val="00277216"/>
    <w:rsid w:val="0027726B"/>
    <w:rsid w:val="00281314"/>
    <w:rsid w:val="002820B5"/>
    <w:rsid w:val="00282F63"/>
    <w:rsid w:val="0028363E"/>
    <w:rsid w:val="00283FCE"/>
    <w:rsid w:val="0028446C"/>
    <w:rsid w:val="00284A71"/>
    <w:rsid w:val="00286429"/>
    <w:rsid w:val="00286B7D"/>
    <w:rsid w:val="00287016"/>
    <w:rsid w:val="00287D6A"/>
    <w:rsid w:val="0029085C"/>
    <w:rsid w:val="00291D9D"/>
    <w:rsid w:val="00293C38"/>
    <w:rsid w:val="00293E24"/>
    <w:rsid w:val="00293EA7"/>
    <w:rsid w:val="002950BB"/>
    <w:rsid w:val="00297025"/>
    <w:rsid w:val="002A0616"/>
    <w:rsid w:val="002A1636"/>
    <w:rsid w:val="002A2657"/>
    <w:rsid w:val="002A454C"/>
    <w:rsid w:val="002A5024"/>
    <w:rsid w:val="002A5834"/>
    <w:rsid w:val="002A6CAE"/>
    <w:rsid w:val="002A72F3"/>
    <w:rsid w:val="002B268D"/>
    <w:rsid w:val="002B2740"/>
    <w:rsid w:val="002B454C"/>
    <w:rsid w:val="002B4581"/>
    <w:rsid w:val="002B45DC"/>
    <w:rsid w:val="002B6B8B"/>
    <w:rsid w:val="002B7B34"/>
    <w:rsid w:val="002B7DA7"/>
    <w:rsid w:val="002C061A"/>
    <w:rsid w:val="002C079D"/>
    <w:rsid w:val="002C3378"/>
    <w:rsid w:val="002C35E5"/>
    <w:rsid w:val="002C41AB"/>
    <w:rsid w:val="002C478F"/>
    <w:rsid w:val="002C4B90"/>
    <w:rsid w:val="002C6D9E"/>
    <w:rsid w:val="002C7D4D"/>
    <w:rsid w:val="002D0B71"/>
    <w:rsid w:val="002D1E51"/>
    <w:rsid w:val="002D32B6"/>
    <w:rsid w:val="002D3549"/>
    <w:rsid w:val="002D4731"/>
    <w:rsid w:val="002D4B47"/>
    <w:rsid w:val="002D4F51"/>
    <w:rsid w:val="002D510E"/>
    <w:rsid w:val="002D5ABC"/>
    <w:rsid w:val="002D6447"/>
    <w:rsid w:val="002D766A"/>
    <w:rsid w:val="002E09CB"/>
    <w:rsid w:val="002E21AB"/>
    <w:rsid w:val="002E2805"/>
    <w:rsid w:val="002E32A2"/>
    <w:rsid w:val="002E364D"/>
    <w:rsid w:val="002E40E5"/>
    <w:rsid w:val="002E440A"/>
    <w:rsid w:val="002E67EC"/>
    <w:rsid w:val="002E6BF2"/>
    <w:rsid w:val="002E7B72"/>
    <w:rsid w:val="002E7E0C"/>
    <w:rsid w:val="002F0D84"/>
    <w:rsid w:val="002F13C4"/>
    <w:rsid w:val="002F1687"/>
    <w:rsid w:val="002F2B9C"/>
    <w:rsid w:val="002F35AB"/>
    <w:rsid w:val="002F5159"/>
    <w:rsid w:val="002F63A5"/>
    <w:rsid w:val="002F69DF"/>
    <w:rsid w:val="002F6AFF"/>
    <w:rsid w:val="00301316"/>
    <w:rsid w:val="003029E4"/>
    <w:rsid w:val="00302C7C"/>
    <w:rsid w:val="00302DE5"/>
    <w:rsid w:val="00305273"/>
    <w:rsid w:val="003056D4"/>
    <w:rsid w:val="00305B4E"/>
    <w:rsid w:val="003074A4"/>
    <w:rsid w:val="0031042E"/>
    <w:rsid w:val="00310596"/>
    <w:rsid w:val="00311208"/>
    <w:rsid w:val="003113A9"/>
    <w:rsid w:val="00313C7C"/>
    <w:rsid w:val="00313F1D"/>
    <w:rsid w:val="003141B8"/>
    <w:rsid w:val="003160B4"/>
    <w:rsid w:val="00317900"/>
    <w:rsid w:val="003201D9"/>
    <w:rsid w:val="003210F5"/>
    <w:rsid w:val="00321DE3"/>
    <w:rsid w:val="003220DE"/>
    <w:rsid w:val="0032409F"/>
    <w:rsid w:val="003249F3"/>
    <w:rsid w:val="00324CA8"/>
    <w:rsid w:val="00325BE3"/>
    <w:rsid w:val="00325D67"/>
    <w:rsid w:val="00325F0E"/>
    <w:rsid w:val="003273E0"/>
    <w:rsid w:val="00330AF9"/>
    <w:rsid w:val="00330C48"/>
    <w:rsid w:val="003310D0"/>
    <w:rsid w:val="00331DFE"/>
    <w:rsid w:val="003320C3"/>
    <w:rsid w:val="00332DD5"/>
    <w:rsid w:val="003331D6"/>
    <w:rsid w:val="0033345A"/>
    <w:rsid w:val="003343C4"/>
    <w:rsid w:val="003349B6"/>
    <w:rsid w:val="00334A98"/>
    <w:rsid w:val="003361F2"/>
    <w:rsid w:val="00337461"/>
    <w:rsid w:val="003374A7"/>
    <w:rsid w:val="00341C4D"/>
    <w:rsid w:val="00342526"/>
    <w:rsid w:val="00345153"/>
    <w:rsid w:val="00345287"/>
    <w:rsid w:val="0034626C"/>
    <w:rsid w:val="00347938"/>
    <w:rsid w:val="003479A7"/>
    <w:rsid w:val="00350196"/>
    <w:rsid w:val="003505B8"/>
    <w:rsid w:val="00350604"/>
    <w:rsid w:val="00351B5E"/>
    <w:rsid w:val="00353023"/>
    <w:rsid w:val="00353437"/>
    <w:rsid w:val="00353CC0"/>
    <w:rsid w:val="0035596F"/>
    <w:rsid w:val="00356E61"/>
    <w:rsid w:val="003618D5"/>
    <w:rsid w:val="00362E76"/>
    <w:rsid w:val="00362F2C"/>
    <w:rsid w:val="00365E65"/>
    <w:rsid w:val="00365F62"/>
    <w:rsid w:val="00367C6F"/>
    <w:rsid w:val="003707CD"/>
    <w:rsid w:val="00370CE0"/>
    <w:rsid w:val="00371311"/>
    <w:rsid w:val="00371756"/>
    <w:rsid w:val="003719D5"/>
    <w:rsid w:val="003726B5"/>
    <w:rsid w:val="0037292B"/>
    <w:rsid w:val="003734F0"/>
    <w:rsid w:val="00374418"/>
    <w:rsid w:val="00374F10"/>
    <w:rsid w:val="00376443"/>
    <w:rsid w:val="00376F5B"/>
    <w:rsid w:val="003772DE"/>
    <w:rsid w:val="00377456"/>
    <w:rsid w:val="00377B96"/>
    <w:rsid w:val="00380B32"/>
    <w:rsid w:val="00380D86"/>
    <w:rsid w:val="003813E3"/>
    <w:rsid w:val="00383B66"/>
    <w:rsid w:val="003860F8"/>
    <w:rsid w:val="003869BC"/>
    <w:rsid w:val="00386DC9"/>
    <w:rsid w:val="003873AD"/>
    <w:rsid w:val="00387FBD"/>
    <w:rsid w:val="003914F2"/>
    <w:rsid w:val="0039159E"/>
    <w:rsid w:val="003915A8"/>
    <w:rsid w:val="00391B1C"/>
    <w:rsid w:val="0039375B"/>
    <w:rsid w:val="003940C6"/>
    <w:rsid w:val="00394301"/>
    <w:rsid w:val="003945CE"/>
    <w:rsid w:val="00396578"/>
    <w:rsid w:val="0039764A"/>
    <w:rsid w:val="00397AD7"/>
    <w:rsid w:val="003A0959"/>
    <w:rsid w:val="003A1965"/>
    <w:rsid w:val="003A3085"/>
    <w:rsid w:val="003A3305"/>
    <w:rsid w:val="003A382B"/>
    <w:rsid w:val="003A3BF7"/>
    <w:rsid w:val="003A4A9B"/>
    <w:rsid w:val="003A4DA8"/>
    <w:rsid w:val="003A5975"/>
    <w:rsid w:val="003A6981"/>
    <w:rsid w:val="003A7CAD"/>
    <w:rsid w:val="003B1435"/>
    <w:rsid w:val="003B35B5"/>
    <w:rsid w:val="003B3DD1"/>
    <w:rsid w:val="003B43B6"/>
    <w:rsid w:val="003B4BCB"/>
    <w:rsid w:val="003B50DA"/>
    <w:rsid w:val="003B641F"/>
    <w:rsid w:val="003B7852"/>
    <w:rsid w:val="003C1497"/>
    <w:rsid w:val="003C270C"/>
    <w:rsid w:val="003C2AB0"/>
    <w:rsid w:val="003C2B29"/>
    <w:rsid w:val="003C2D7E"/>
    <w:rsid w:val="003C3199"/>
    <w:rsid w:val="003C3A40"/>
    <w:rsid w:val="003C3E74"/>
    <w:rsid w:val="003C4653"/>
    <w:rsid w:val="003C6BE7"/>
    <w:rsid w:val="003C75A7"/>
    <w:rsid w:val="003D0535"/>
    <w:rsid w:val="003D0D37"/>
    <w:rsid w:val="003D1188"/>
    <w:rsid w:val="003D1E7D"/>
    <w:rsid w:val="003D1FD2"/>
    <w:rsid w:val="003D30D1"/>
    <w:rsid w:val="003D312D"/>
    <w:rsid w:val="003D3E3F"/>
    <w:rsid w:val="003D4F4B"/>
    <w:rsid w:val="003D5D75"/>
    <w:rsid w:val="003D770E"/>
    <w:rsid w:val="003D7C0C"/>
    <w:rsid w:val="003E09A5"/>
    <w:rsid w:val="003E09B5"/>
    <w:rsid w:val="003E2068"/>
    <w:rsid w:val="003E2206"/>
    <w:rsid w:val="003E3B1E"/>
    <w:rsid w:val="003E52EB"/>
    <w:rsid w:val="003E7ADE"/>
    <w:rsid w:val="003F0167"/>
    <w:rsid w:val="003F1EFC"/>
    <w:rsid w:val="003F3837"/>
    <w:rsid w:val="003F3F0B"/>
    <w:rsid w:val="003F47A3"/>
    <w:rsid w:val="003F5532"/>
    <w:rsid w:val="003F6018"/>
    <w:rsid w:val="003F6383"/>
    <w:rsid w:val="00400C4B"/>
    <w:rsid w:val="00401704"/>
    <w:rsid w:val="0040231C"/>
    <w:rsid w:val="0040420C"/>
    <w:rsid w:val="004044E9"/>
    <w:rsid w:val="00404F8F"/>
    <w:rsid w:val="00405C61"/>
    <w:rsid w:val="00405E01"/>
    <w:rsid w:val="00406255"/>
    <w:rsid w:val="00406A72"/>
    <w:rsid w:val="00406BF0"/>
    <w:rsid w:val="00406C3D"/>
    <w:rsid w:val="00407277"/>
    <w:rsid w:val="00411AD8"/>
    <w:rsid w:val="0041221D"/>
    <w:rsid w:val="004133AE"/>
    <w:rsid w:val="0041630D"/>
    <w:rsid w:val="004169E5"/>
    <w:rsid w:val="00416F58"/>
    <w:rsid w:val="004206CC"/>
    <w:rsid w:val="004223C7"/>
    <w:rsid w:val="0042342F"/>
    <w:rsid w:val="00423786"/>
    <w:rsid w:val="0042573F"/>
    <w:rsid w:val="00425E7C"/>
    <w:rsid w:val="00426C60"/>
    <w:rsid w:val="00426C8D"/>
    <w:rsid w:val="004300A0"/>
    <w:rsid w:val="00431B8D"/>
    <w:rsid w:val="004320AF"/>
    <w:rsid w:val="004339F8"/>
    <w:rsid w:val="00434602"/>
    <w:rsid w:val="0043590B"/>
    <w:rsid w:val="00435C7C"/>
    <w:rsid w:val="00436643"/>
    <w:rsid w:val="00436AE9"/>
    <w:rsid w:val="004408DF"/>
    <w:rsid w:val="00441DB9"/>
    <w:rsid w:val="00442748"/>
    <w:rsid w:val="004429F2"/>
    <w:rsid w:val="0044436B"/>
    <w:rsid w:val="00444F85"/>
    <w:rsid w:val="00445AD6"/>
    <w:rsid w:val="00445B4F"/>
    <w:rsid w:val="00446E2B"/>
    <w:rsid w:val="00447893"/>
    <w:rsid w:val="00447E02"/>
    <w:rsid w:val="00447EC5"/>
    <w:rsid w:val="00450F82"/>
    <w:rsid w:val="004519A9"/>
    <w:rsid w:val="004520B6"/>
    <w:rsid w:val="00452191"/>
    <w:rsid w:val="004529E3"/>
    <w:rsid w:val="0045378B"/>
    <w:rsid w:val="00453E98"/>
    <w:rsid w:val="004557E4"/>
    <w:rsid w:val="0045608A"/>
    <w:rsid w:val="00456A7D"/>
    <w:rsid w:val="00456A7E"/>
    <w:rsid w:val="00457435"/>
    <w:rsid w:val="0045757E"/>
    <w:rsid w:val="004602DE"/>
    <w:rsid w:val="00465D6A"/>
    <w:rsid w:val="00466037"/>
    <w:rsid w:val="00466F72"/>
    <w:rsid w:val="0047121A"/>
    <w:rsid w:val="0047195A"/>
    <w:rsid w:val="00472E57"/>
    <w:rsid w:val="00474D48"/>
    <w:rsid w:val="00474FBC"/>
    <w:rsid w:val="00475AAF"/>
    <w:rsid w:val="004765B4"/>
    <w:rsid w:val="004765E3"/>
    <w:rsid w:val="004769C1"/>
    <w:rsid w:val="00477DB0"/>
    <w:rsid w:val="0048001D"/>
    <w:rsid w:val="00480D30"/>
    <w:rsid w:val="004811E1"/>
    <w:rsid w:val="004821B2"/>
    <w:rsid w:val="0048282B"/>
    <w:rsid w:val="00482FE7"/>
    <w:rsid w:val="0048328A"/>
    <w:rsid w:val="00483323"/>
    <w:rsid w:val="00484EC4"/>
    <w:rsid w:val="00485651"/>
    <w:rsid w:val="00485661"/>
    <w:rsid w:val="00485DBA"/>
    <w:rsid w:val="00486362"/>
    <w:rsid w:val="004879E2"/>
    <w:rsid w:val="00487E1D"/>
    <w:rsid w:val="004901C8"/>
    <w:rsid w:val="0049061B"/>
    <w:rsid w:val="00490639"/>
    <w:rsid w:val="00490ACF"/>
    <w:rsid w:val="004971A6"/>
    <w:rsid w:val="00497E9B"/>
    <w:rsid w:val="004A08E0"/>
    <w:rsid w:val="004A14DC"/>
    <w:rsid w:val="004A2DE6"/>
    <w:rsid w:val="004A3731"/>
    <w:rsid w:val="004A3A05"/>
    <w:rsid w:val="004A40D8"/>
    <w:rsid w:val="004A559E"/>
    <w:rsid w:val="004A5D83"/>
    <w:rsid w:val="004A5DDF"/>
    <w:rsid w:val="004A6608"/>
    <w:rsid w:val="004A67AF"/>
    <w:rsid w:val="004A680B"/>
    <w:rsid w:val="004A7F76"/>
    <w:rsid w:val="004B096F"/>
    <w:rsid w:val="004B0C0E"/>
    <w:rsid w:val="004B27CA"/>
    <w:rsid w:val="004B2B33"/>
    <w:rsid w:val="004B2D87"/>
    <w:rsid w:val="004B3F03"/>
    <w:rsid w:val="004B4181"/>
    <w:rsid w:val="004B428C"/>
    <w:rsid w:val="004B42E4"/>
    <w:rsid w:val="004B46E4"/>
    <w:rsid w:val="004B5AFD"/>
    <w:rsid w:val="004B6075"/>
    <w:rsid w:val="004B6C67"/>
    <w:rsid w:val="004B7B1B"/>
    <w:rsid w:val="004B7E82"/>
    <w:rsid w:val="004C0BAC"/>
    <w:rsid w:val="004C168E"/>
    <w:rsid w:val="004C4339"/>
    <w:rsid w:val="004C4D13"/>
    <w:rsid w:val="004C553A"/>
    <w:rsid w:val="004C61B1"/>
    <w:rsid w:val="004C6E02"/>
    <w:rsid w:val="004C6E87"/>
    <w:rsid w:val="004C724A"/>
    <w:rsid w:val="004C743A"/>
    <w:rsid w:val="004D0B9E"/>
    <w:rsid w:val="004D145D"/>
    <w:rsid w:val="004D2899"/>
    <w:rsid w:val="004D372F"/>
    <w:rsid w:val="004D3E7C"/>
    <w:rsid w:val="004D404A"/>
    <w:rsid w:val="004D6BDE"/>
    <w:rsid w:val="004D6C6B"/>
    <w:rsid w:val="004E00E4"/>
    <w:rsid w:val="004E1739"/>
    <w:rsid w:val="004E1B7B"/>
    <w:rsid w:val="004E2849"/>
    <w:rsid w:val="004E2FB5"/>
    <w:rsid w:val="004E510D"/>
    <w:rsid w:val="004E74C2"/>
    <w:rsid w:val="004E7750"/>
    <w:rsid w:val="004E7D76"/>
    <w:rsid w:val="004F0D6E"/>
    <w:rsid w:val="004F140D"/>
    <w:rsid w:val="004F3417"/>
    <w:rsid w:val="004F3892"/>
    <w:rsid w:val="004F4AE3"/>
    <w:rsid w:val="004F5203"/>
    <w:rsid w:val="004F69F8"/>
    <w:rsid w:val="004F6BAB"/>
    <w:rsid w:val="004F6E8F"/>
    <w:rsid w:val="004F7133"/>
    <w:rsid w:val="004F7548"/>
    <w:rsid w:val="004F7CCA"/>
    <w:rsid w:val="00500D6C"/>
    <w:rsid w:val="00500F09"/>
    <w:rsid w:val="0050150E"/>
    <w:rsid w:val="0050300A"/>
    <w:rsid w:val="0050307B"/>
    <w:rsid w:val="00503464"/>
    <w:rsid w:val="0050367B"/>
    <w:rsid w:val="00503812"/>
    <w:rsid w:val="00503B79"/>
    <w:rsid w:val="00504231"/>
    <w:rsid w:val="00504EF3"/>
    <w:rsid w:val="0050581C"/>
    <w:rsid w:val="0050659E"/>
    <w:rsid w:val="00510A95"/>
    <w:rsid w:val="0051167E"/>
    <w:rsid w:val="00512239"/>
    <w:rsid w:val="00513F00"/>
    <w:rsid w:val="00513F73"/>
    <w:rsid w:val="005144C0"/>
    <w:rsid w:val="005145C8"/>
    <w:rsid w:val="005155E6"/>
    <w:rsid w:val="0051566E"/>
    <w:rsid w:val="00515B12"/>
    <w:rsid w:val="00515C84"/>
    <w:rsid w:val="00520300"/>
    <w:rsid w:val="0052059D"/>
    <w:rsid w:val="005205FB"/>
    <w:rsid w:val="00522355"/>
    <w:rsid w:val="005256C1"/>
    <w:rsid w:val="00525A1A"/>
    <w:rsid w:val="00526315"/>
    <w:rsid w:val="00531C76"/>
    <w:rsid w:val="00531F10"/>
    <w:rsid w:val="00532126"/>
    <w:rsid w:val="00533AC7"/>
    <w:rsid w:val="00533C9F"/>
    <w:rsid w:val="00533E4E"/>
    <w:rsid w:val="00534E2E"/>
    <w:rsid w:val="005366D8"/>
    <w:rsid w:val="0053688E"/>
    <w:rsid w:val="00536D92"/>
    <w:rsid w:val="00537932"/>
    <w:rsid w:val="00537FA5"/>
    <w:rsid w:val="005406C0"/>
    <w:rsid w:val="00541E37"/>
    <w:rsid w:val="005435F7"/>
    <w:rsid w:val="005439F5"/>
    <w:rsid w:val="00545603"/>
    <w:rsid w:val="00552A4B"/>
    <w:rsid w:val="00552E72"/>
    <w:rsid w:val="0055423E"/>
    <w:rsid w:val="0055434D"/>
    <w:rsid w:val="00554629"/>
    <w:rsid w:val="00556905"/>
    <w:rsid w:val="0055743B"/>
    <w:rsid w:val="0055747B"/>
    <w:rsid w:val="00560178"/>
    <w:rsid w:val="0056047E"/>
    <w:rsid w:val="0056194C"/>
    <w:rsid w:val="00562776"/>
    <w:rsid w:val="00562ABC"/>
    <w:rsid w:val="0056320D"/>
    <w:rsid w:val="005632A5"/>
    <w:rsid w:val="005638AB"/>
    <w:rsid w:val="00564317"/>
    <w:rsid w:val="00564475"/>
    <w:rsid w:val="0056472A"/>
    <w:rsid w:val="00564D64"/>
    <w:rsid w:val="00564DD8"/>
    <w:rsid w:val="00566CE0"/>
    <w:rsid w:val="00566E45"/>
    <w:rsid w:val="00567551"/>
    <w:rsid w:val="00567DFA"/>
    <w:rsid w:val="0057090E"/>
    <w:rsid w:val="00570B3E"/>
    <w:rsid w:val="00570DD0"/>
    <w:rsid w:val="00571879"/>
    <w:rsid w:val="00571908"/>
    <w:rsid w:val="00571C78"/>
    <w:rsid w:val="00571EE5"/>
    <w:rsid w:val="00572164"/>
    <w:rsid w:val="00572315"/>
    <w:rsid w:val="00572E50"/>
    <w:rsid w:val="00573995"/>
    <w:rsid w:val="00574C01"/>
    <w:rsid w:val="00575052"/>
    <w:rsid w:val="0057524A"/>
    <w:rsid w:val="005763F8"/>
    <w:rsid w:val="0057671D"/>
    <w:rsid w:val="00580B9F"/>
    <w:rsid w:val="0058369F"/>
    <w:rsid w:val="00584EE0"/>
    <w:rsid w:val="0058587C"/>
    <w:rsid w:val="00585E4F"/>
    <w:rsid w:val="00587394"/>
    <w:rsid w:val="005900AB"/>
    <w:rsid w:val="0059088F"/>
    <w:rsid w:val="00591870"/>
    <w:rsid w:val="00592544"/>
    <w:rsid w:val="0059279C"/>
    <w:rsid w:val="005942BD"/>
    <w:rsid w:val="00596CA2"/>
    <w:rsid w:val="00596E3B"/>
    <w:rsid w:val="005A0571"/>
    <w:rsid w:val="005A1520"/>
    <w:rsid w:val="005A1575"/>
    <w:rsid w:val="005A2395"/>
    <w:rsid w:val="005A28E2"/>
    <w:rsid w:val="005A34A2"/>
    <w:rsid w:val="005A39F5"/>
    <w:rsid w:val="005A43D8"/>
    <w:rsid w:val="005A4F88"/>
    <w:rsid w:val="005A50E0"/>
    <w:rsid w:val="005A561C"/>
    <w:rsid w:val="005A5817"/>
    <w:rsid w:val="005A59CC"/>
    <w:rsid w:val="005A5B1D"/>
    <w:rsid w:val="005A5DC8"/>
    <w:rsid w:val="005A6242"/>
    <w:rsid w:val="005A673D"/>
    <w:rsid w:val="005A71CD"/>
    <w:rsid w:val="005B0EA0"/>
    <w:rsid w:val="005B0EC6"/>
    <w:rsid w:val="005B1231"/>
    <w:rsid w:val="005B1884"/>
    <w:rsid w:val="005B1E60"/>
    <w:rsid w:val="005B1E86"/>
    <w:rsid w:val="005B34E3"/>
    <w:rsid w:val="005B4006"/>
    <w:rsid w:val="005B4C4B"/>
    <w:rsid w:val="005B4E73"/>
    <w:rsid w:val="005B523D"/>
    <w:rsid w:val="005B54FD"/>
    <w:rsid w:val="005B56EC"/>
    <w:rsid w:val="005B5A6E"/>
    <w:rsid w:val="005B622E"/>
    <w:rsid w:val="005B70ED"/>
    <w:rsid w:val="005B7CEC"/>
    <w:rsid w:val="005C091E"/>
    <w:rsid w:val="005C0E64"/>
    <w:rsid w:val="005C1293"/>
    <w:rsid w:val="005C14C0"/>
    <w:rsid w:val="005C2005"/>
    <w:rsid w:val="005C2033"/>
    <w:rsid w:val="005C3759"/>
    <w:rsid w:val="005C3D4D"/>
    <w:rsid w:val="005C4182"/>
    <w:rsid w:val="005C421D"/>
    <w:rsid w:val="005C4602"/>
    <w:rsid w:val="005C5845"/>
    <w:rsid w:val="005C751F"/>
    <w:rsid w:val="005D26DC"/>
    <w:rsid w:val="005D2862"/>
    <w:rsid w:val="005D2ABF"/>
    <w:rsid w:val="005D2CF8"/>
    <w:rsid w:val="005D3829"/>
    <w:rsid w:val="005D3D06"/>
    <w:rsid w:val="005D4600"/>
    <w:rsid w:val="005D4C7D"/>
    <w:rsid w:val="005D5112"/>
    <w:rsid w:val="005D51DE"/>
    <w:rsid w:val="005D5345"/>
    <w:rsid w:val="005D59C9"/>
    <w:rsid w:val="005D7E97"/>
    <w:rsid w:val="005E1323"/>
    <w:rsid w:val="005E1D5A"/>
    <w:rsid w:val="005E5338"/>
    <w:rsid w:val="005E6E3B"/>
    <w:rsid w:val="005E763B"/>
    <w:rsid w:val="005E7B73"/>
    <w:rsid w:val="005F025C"/>
    <w:rsid w:val="005F1169"/>
    <w:rsid w:val="005F2012"/>
    <w:rsid w:val="005F2964"/>
    <w:rsid w:val="005F2C8E"/>
    <w:rsid w:val="005F2E16"/>
    <w:rsid w:val="005F2F6C"/>
    <w:rsid w:val="005F4386"/>
    <w:rsid w:val="005F4DEA"/>
    <w:rsid w:val="005F5310"/>
    <w:rsid w:val="005F6FB5"/>
    <w:rsid w:val="006009E9"/>
    <w:rsid w:val="00600FEC"/>
    <w:rsid w:val="006010C4"/>
    <w:rsid w:val="006011A7"/>
    <w:rsid w:val="006019C6"/>
    <w:rsid w:val="00601D51"/>
    <w:rsid w:val="00601F04"/>
    <w:rsid w:val="00603A0F"/>
    <w:rsid w:val="00603C12"/>
    <w:rsid w:val="0060637F"/>
    <w:rsid w:val="006065DF"/>
    <w:rsid w:val="00606B85"/>
    <w:rsid w:val="0060757C"/>
    <w:rsid w:val="00607622"/>
    <w:rsid w:val="00607885"/>
    <w:rsid w:val="0061069E"/>
    <w:rsid w:val="0061225B"/>
    <w:rsid w:val="00612AC8"/>
    <w:rsid w:val="0061338F"/>
    <w:rsid w:val="0061478B"/>
    <w:rsid w:val="0061658E"/>
    <w:rsid w:val="00616A4B"/>
    <w:rsid w:val="00620A2D"/>
    <w:rsid w:val="00620C3B"/>
    <w:rsid w:val="0062107C"/>
    <w:rsid w:val="00621816"/>
    <w:rsid w:val="00622B5E"/>
    <w:rsid w:val="00622CEF"/>
    <w:rsid w:val="00623836"/>
    <w:rsid w:val="00623D8F"/>
    <w:rsid w:val="0062439A"/>
    <w:rsid w:val="006268C9"/>
    <w:rsid w:val="00627159"/>
    <w:rsid w:val="00630427"/>
    <w:rsid w:val="00631AE3"/>
    <w:rsid w:val="00632051"/>
    <w:rsid w:val="0063211F"/>
    <w:rsid w:val="00632421"/>
    <w:rsid w:val="00632869"/>
    <w:rsid w:val="00632E08"/>
    <w:rsid w:val="0063358B"/>
    <w:rsid w:val="0063475F"/>
    <w:rsid w:val="00634E6F"/>
    <w:rsid w:val="006354AA"/>
    <w:rsid w:val="006364AE"/>
    <w:rsid w:val="00636FEC"/>
    <w:rsid w:val="006372A1"/>
    <w:rsid w:val="00640399"/>
    <w:rsid w:val="00640EBF"/>
    <w:rsid w:val="0064132C"/>
    <w:rsid w:val="006418E4"/>
    <w:rsid w:val="0064362C"/>
    <w:rsid w:val="00644788"/>
    <w:rsid w:val="00645651"/>
    <w:rsid w:val="0064771D"/>
    <w:rsid w:val="00647794"/>
    <w:rsid w:val="00647BB9"/>
    <w:rsid w:val="00647BC9"/>
    <w:rsid w:val="006515AE"/>
    <w:rsid w:val="00651687"/>
    <w:rsid w:val="00651F3F"/>
    <w:rsid w:val="00652E22"/>
    <w:rsid w:val="006533F7"/>
    <w:rsid w:val="006538D7"/>
    <w:rsid w:val="006543AD"/>
    <w:rsid w:val="006544B1"/>
    <w:rsid w:val="00654B86"/>
    <w:rsid w:val="00655079"/>
    <w:rsid w:val="00655422"/>
    <w:rsid w:val="0065552A"/>
    <w:rsid w:val="00655BF4"/>
    <w:rsid w:val="00655FAF"/>
    <w:rsid w:val="00656AE5"/>
    <w:rsid w:val="00660E0A"/>
    <w:rsid w:val="0066162D"/>
    <w:rsid w:val="00661DDF"/>
    <w:rsid w:val="00661ED0"/>
    <w:rsid w:val="00661FD2"/>
    <w:rsid w:val="00663BF3"/>
    <w:rsid w:val="00666914"/>
    <w:rsid w:val="00671C97"/>
    <w:rsid w:val="00671D52"/>
    <w:rsid w:val="00672D31"/>
    <w:rsid w:val="006737DE"/>
    <w:rsid w:val="006743E1"/>
    <w:rsid w:val="00674CFE"/>
    <w:rsid w:val="00675B6C"/>
    <w:rsid w:val="00676C3B"/>
    <w:rsid w:val="0067795F"/>
    <w:rsid w:val="00677A56"/>
    <w:rsid w:val="00677F68"/>
    <w:rsid w:val="006806D5"/>
    <w:rsid w:val="006808A8"/>
    <w:rsid w:val="00680BE3"/>
    <w:rsid w:val="00683148"/>
    <w:rsid w:val="00684BF1"/>
    <w:rsid w:val="006855E3"/>
    <w:rsid w:val="00685D88"/>
    <w:rsid w:val="006862EE"/>
    <w:rsid w:val="00686C07"/>
    <w:rsid w:val="00686E8D"/>
    <w:rsid w:val="006872DA"/>
    <w:rsid w:val="006874D7"/>
    <w:rsid w:val="00690B96"/>
    <w:rsid w:val="006910D6"/>
    <w:rsid w:val="00691EFD"/>
    <w:rsid w:val="00692828"/>
    <w:rsid w:val="0069471E"/>
    <w:rsid w:val="006947C1"/>
    <w:rsid w:val="00694900"/>
    <w:rsid w:val="0069517B"/>
    <w:rsid w:val="00695E76"/>
    <w:rsid w:val="00695E92"/>
    <w:rsid w:val="00696911"/>
    <w:rsid w:val="00696F3B"/>
    <w:rsid w:val="00697890"/>
    <w:rsid w:val="006A1424"/>
    <w:rsid w:val="006A1AB2"/>
    <w:rsid w:val="006A2850"/>
    <w:rsid w:val="006A2B17"/>
    <w:rsid w:val="006A5396"/>
    <w:rsid w:val="006A5427"/>
    <w:rsid w:val="006B0B12"/>
    <w:rsid w:val="006B1841"/>
    <w:rsid w:val="006B1B18"/>
    <w:rsid w:val="006B26C1"/>
    <w:rsid w:val="006B2AEB"/>
    <w:rsid w:val="006B371D"/>
    <w:rsid w:val="006B49EB"/>
    <w:rsid w:val="006B5080"/>
    <w:rsid w:val="006B6A20"/>
    <w:rsid w:val="006B78F3"/>
    <w:rsid w:val="006C1EC8"/>
    <w:rsid w:val="006C3188"/>
    <w:rsid w:val="006C4460"/>
    <w:rsid w:val="006C514A"/>
    <w:rsid w:val="006C5A99"/>
    <w:rsid w:val="006C62E7"/>
    <w:rsid w:val="006C6865"/>
    <w:rsid w:val="006C6E80"/>
    <w:rsid w:val="006D1D01"/>
    <w:rsid w:val="006D30AB"/>
    <w:rsid w:val="006D4990"/>
    <w:rsid w:val="006D62D6"/>
    <w:rsid w:val="006D6BAB"/>
    <w:rsid w:val="006E1738"/>
    <w:rsid w:val="006E2981"/>
    <w:rsid w:val="006E4584"/>
    <w:rsid w:val="006E4776"/>
    <w:rsid w:val="006E4BE5"/>
    <w:rsid w:val="006E4EF4"/>
    <w:rsid w:val="006E54B3"/>
    <w:rsid w:val="006E5E28"/>
    <w:rsid w:val="006E600E"/>
    <w:rsid w:val="006E68DA"/>
    <w:rsid w:val="006E75E2"/>
    <w:rsid w:val="006F00AD"/>
    <w:rsid w:val="006F088C"/>
    <w:rsid w:val="006F1A60"/>
    <w:rsid w:val="006F2076"/>
    <w:rsid w:val="006F23B8"/>
    <w:rsid w:val="006F38EE"/>
    <w:rsid w:val="006F504A"/>
    <w:rsid w:val="006F5A8D"/>
    <w:rsid w:val="006F6D96"/>
    <w:rsid w:val="006F707B"/>
    <w:rsid w:val="006F752C"/>
    <w:rsid w:val="00700CD7"/>
    <w:rsid w:val="00701316"/>
    <w:rsid w:val="00701583"/>
    <w:rsid w:val="00702180"/>
    <w:rsid w:val="007021FE"/>
    <w:rsid w:val="0070263B"/>
    <w:rsid w:val="00705970"/>
    <w:rsid w:val="00706258"/>
    <w:rsid w:val="007073BC"/>
    <w:rsid w:val="007117B5"/>
    <w:rsid w:val="0071189A"/>
    <w:rsid w:val="00711CCD"/>
    <w:rsid w:val="007139DD"/>
    <w:rsid w:val="00714168"/>
    <w:rsid w:val="00714AAC"/>
    <w:rsid w:val="00715016"/>
    <w:rsid w:val="00715BCA"/>
    <w:rsid w:val="0071796E"/>
    <w:rsid w:val="00717C3F"/>
    <w:rsid w:val="00717CCD"/>
    <w:rsid w:val="00720001"/>
    <w:rsid w:val="007203D4"/>
    <w:rsid w:val="007206B4"/>
    <w:rsid w:val="00722BFB"/>
    <w:rsid w:val="007239A1"/>
    <w:rsid w:val="00725297"/>
    <w:rsid w:val="00726263"/>
    <w:rsid w:val="00726A01"/>
    <w:rsid w:val="00727A36"/>
    <w:rsid w:val="00730696"/>
    <w:rsid w:val="00730D8E"/>
    <w:rsid w:val="00731873"/>
    <w:rsid w:val="00731934"/>
    <w:rsid w:val="0073199A"/>
    <w:rsid w:val="00731B97"/>
    <w:rsid w:val="00732CB5"/>
    <w:rsid w:val="00732DAD"/>
    <w:rsid w:val="007334F3"/>
    <w:rsid w:val="00733570"/>
    <w:rsid w:val="00733663"/>
    <w:rsid w:val="00734926"/>
    <w:rsid w:val="00734E3D"/>
    <w:rsid w:val="00734FFA"/>
    <w:rsid w:val="007350C8"/>
    <w:rsid w:val="00736268"/>
    <w:rsid w:val="007365B9"/>
    <w:rsid w:val="007408DA"/>
    <w:rsid w:val="00740CA8"/>
    <w:rsid w:val="00740CE2"/>
    <w:rsid w:val="007412E9"/>
    <w:rsid w:val="00741B77"/>
    <w:rsid w:val="00741BA8"/>
    <w:rsid w:val="00742026"/>
    <w:rsid w:val="00742250"/>
    <w:rsid w:val="007426C6"/>
    <w:rsid w:val="00742C7F"/>
    <w:rsid w:val="007434FE"/>
    <w:rsid w:val="00744F63"/>
    <w:rsid w:val="007453A0"/>
    <w:rsid w:val="007456E8"/>
    <w:rsid w:val="00746E8F"/>
    <w:rsid w:val="00746F9E"/>
    <w:rsid w:val="007470E9"/>
    <w:rsid w:val="00752844"/>
    <w:rsid w:val="00752C03"/>
    <w:rsid w:val="00753282"/>
    <w:rsid w:val="00756242"/>
    <w:rsid w:val="00756F0D"/>
    <w:rsid w:val="00756F50"/>
    <w:rsid w:val="00761B2F"/>
    <w:rsid w:val="00762EE1"/>
    <w:rsid w:val="00762F49"/>
    <w:rsid w:val="00763C2D"/>
    <w:rsid w:val="00763DC7"/>
    <w:rsid w:val="00763F43"/>
    <w:rsid w:val="00763FF3"/>
    <w:rsid w:val="00764965"/>
    <w:rsid w:val="00764C65"/>
    <w:rsid w:val="007657E0"/>
    <w:rsid w:val="007661D9"/>
    <w:rsid w:val="007665D6"/>
    <w:rsid w:val="007672E6"/>
    <w:rsid w:val="007674A5"/>
    <w:rsid w:val="00767F0D"/>
    <w:rsid w:val="00771D6F"/>
    <w:rsid w:val="00773234"/>
    <w:rsid w:val="00774259"/>
    <w:rsid w:val="00775633"/>
    <w:rsid w:val="00775BD5"/>
    <w:rsid w:val="0078167B"/>
    <w:rsid w:val="00782290"/>
    <w:rsid w:val="00782878"/>
    <w:rsid w:val="007828D4"/>
    <w:rsid w:val="00782DF8"/>
    <w:rsid w:val="007833E2"/>
    <w:rsid w:val="007839F7"/>
    <w:rsid w:val="00783D7D"/>
    <w:rsid w:val="00783EDA"/>
    <w:rsid w:val="007846B3"/>
    <w:rsid w:val="00784847"/>
    <w:rsid w:val="00784993"/>
    <w:rsid w:val="00786E4A"/>
    <w:rsid w:val="0078752B"/>
    <w:rsid w:val="00787AD2"/>
    <w:rsid w:val="00790491"/>
    <w:rsid w:val="00791318"/>
    <w:rsid w:val="0079163B"/>
    <w:rsid w:val="00792B6D"/>
    <w:rsid w:val="00792DE1"/>
    <w:rsid w:val="00793036"/>
    <w:rsid w:val="007950E1"/>
    <w:rsid w:val="007952E1"/>
    <w:rsid w:val="00795D5E"/>
    <w:rsid w:val="007962D4"/>
    <w:rsid w:val="00796E1E"/>
    <w:rsid w:val="007978E5"/>
    <w:rsid w:val="007A156F"/>
    <w:rsid w:val="007A1916"/>
    <w:rsid w:val="007A2799"/>
    <w:rsid w:val="007A2B78"/>
    <w:rsid w:val="007A3382"/>
    <w:rsid w:val="007A423D"/>
    <w:rsid w:val="007A565D"/>
    <w:rsid w:val="007A6458"/>
    <w:rsid w:val="007A64E7"/>
    <w:rsid w:val="007A7281"/>
    <w:rsid w:val="007B1B07"/>
    <w:rsid w:val="007B2083"/>
    <w:rsid w:val="007B2098"/>
    <w:rsid w:val="007B30E4"/>
    <w:rsid w:val="007B3A2B"/>
    <w:rsid w:val="007B5E38"/>
    <w:rsid w:val="007B60F3"/>
    <w:rsid w:val="007B628F"/>
    <w:rsid w:val="007B660D"/>
    <w:rsid w:val="007B71AA"/>
    <w:rsid w:val="007C0A6D"/>
    <w:rsid w:val="007C180D"/>
    <w:rsid w:val="007C1E48"/>
    <w:rsid w:val="007C3716"/>
    <w:rsid w:val="007C59F7"/>
    <w:rsid w:val="007C6873"/>
    <w:rsid w:val="007C6F23"/>
    <w:rsid w:val="007D01AC"/>
    <w:rsid w:val="007D2C07"/>
    <w:rsid w:val="007D3696"/>
    <w:rsid w:val="007D3C00"/>
    <w:rsid w:val="007D434E"/>
    <w:rsid w:val="007D482B"/>
    <w:rsid w:val="007D4F43"/>
    <w:rsid w:val="007D5C88"/>
    <w:rsid w:val="007D6AD9"/>
    <w:rsid w:val="007D6B61"/>
    <w:rsid w:val="007E015F"/>
    <w:rsid w:val="007E022C"/>
    <w:rsid w:val="007E0314"/>
    <w:rsid w:val="007E0768"/>
    <w:rsid w:val="007E1190"/>
    <w:rsid w:val="007E4388"/>
    <w:rsid w:val="007E594E"/>
    <w:rsid w:val="007E5EC1"/>
    <w:rsid w:val="007F114B"/>
    <w:rsid w:val="007F15B7"/>
    <w:rsid w:val="007F1AA5"/>
    <w:rsid w:val="007F1C4D"/>
    <w:rsid w:val="007F257E"/>
    <w:rsid w:val="007F3485"/>
    <w:rsid w:val="007F3AA0"/>
    <w:rsid w:val="007F521D"/>
    <w:rsid w:val="007F6193"/>
    <w:rsid w:val="007F6A38"/>
    <w:rsid w:val="007F7312"/>
    <w:rsid w:val="007F7739"/>
    <w:rsid w:val="00800700"/>
    <w:rsid w:val="00801599"/>
    <w:rsid w:val="00802EEB"/>
    <w:rsid w:val="008033A6"/>
    <w:rsid w:val="00803772"/>
    <w:rsid w:val="00803CD4"/>
    <w:rsid w:val="00803F15"/>
    <w:rsid w:val="008041F7"/>
    <w:rsid w:val="00804F91"/>
    <w:rsid w:val="00805891"/>
    <w:rsid w:val="008068E9"/>
    <w:rsid w:val="00806BDF"/>
    <w:rsid w:val="008102A9"/>
    <w:rsid w:val="00811B34"/>
    <w:rsid w:val="00812225"/>
    <w:rsid w:val="00813515"/>
    <w:rsid w:val="008139D1"/>
    <w:rsid w:val="00813CEB"/>
    <w:rsid w:val="008140DD"/>
    <w:rsid w:val="00815A08"/>
    <w:rsid w:val="00815B53"/>
    <w:rsid w:val="00817E62"/>
    <w:rsid w:val="00820015"/>
    <w:rsid w:val="008201AC"/>
    <w:rsid w:val="00820F55"/>
    <w:rsid w:val="008211B7"/>
    <w:rsid w:val="00821C98"/>
    <w:rsid w:val="00821D7D"/>
    <w:rsid w:val="0082224F"/>
    <w:rsid w:val="008225C7"/>
    <w:rsid w:val="008249B4"/>
    <w:rsid w:val="008259D2"/>
    <w:rsid w:val="00825AD9"/>
    <w:rsid w:val="008267F5"/>
    <w:rsid w:val="0082724E"/>
    <w:rsid w:val="0082762A"/>
    <w:rsid w:val="00830041"/>
    <w:rsid w:val="00831B09"/>
    <w:rsid w:val="00831BC4"/>
    <w:rsid w:val="00832AF5"/>
    <w:rsid w:val="0083339F"/>
    <w:rsid w:val="0083387F"/>
    <w:rsid w:val="00835C12"/>
    <w:rsid w:val="00835F3C"/>
    <w:rsid w:val="0083616C"/>
    <w:rsid w:val="008364C8"/>
    <w:rsid w:val="00836BA3"/>
    <w:rsid w:val="00840D8A"/>
    <w:rsid w:val="008434C7"/>
    <w:rsid w:val="00843AFC"/>
    <w:rsid w:val="00843B99"/>
    <w:rsid w:val="00843CEE"/>
    <w:rsid w:val="0084438A"/>
    <w:rsid w:val="0084485E"/>
    <w:rsid w:val="00845CB0"/>
    <w:rsid w:val="0084736B"/>
    <w:rsid w:val="00847C43"/>
    <w:rsid w:val="0085053D"/>
    <w:rsid w:val="00854E25"/>
    <w:rsid w:val="008553E5"/>
    <w:rsid w:val="00855B92"/>
    <w:rsid w:val="0085689B"/>
    <w:rsid w:val="00856DB3"/>
    <w:rsid w:val="008577B7"/>
    <w:rsid w:val="00861546"/>
    <w:rsid w:val="00861D76"/>
    <w:rsid w:val="00861E8E"/>
    <w:rsid w:val="00862E8F"/>
    <w:rsid w:val="008641D8"/>
    <w:rsid w:val="00865555"/>
    <w:rsid w:val="00866EB8"/>
    <w:rsid w:val="00867C0C"/>
    <w:rsid w:val="008702CE"/>
    <w:rsid w:val="00870A71"/>
    <w:rsid w:val="00872C36"/>
    <w:rsid w:val="00872E57"/>
    <w:rsid w:val="008734C4"/>
    <w:rsid w:val="00873C78"/>
    <w:rsid w:val="00874002"/>
    <w:rsid w:val="00875CAF"/>
    <w:rsid w:val="00875F86"/>
    <w:rsid w:val="00876B4B"/>
    <w:rsid w:val="00876CB2"/>
    <w:rsid w:val="008774CC"/>
    <w:rsid w:val="00877655"/>
    <w:rsid w:val="00877878"/>
    <w:rsid w:val="00880C3A"/>
    <w:rsid w:val="00880C64"/>
    <w:rsid w:val="00880CE7"/>
    <w:rsid w:val="00880D9B"/>
    <w:rsid w:val="0088323F"/>
    <w:rsid w:val="00883C2B"/>
    <w:rsid w:val="00884BAF"/>
    <w:rsid w:val="0088527E"/>
    <w:rsid w:val="00885B2B"/>
    <w:rsid w:val="00885C40"/>
    <w:rsid w:val="008862AB"/>
    <w:rsid w:val="00886809"/>
    <w:rsid w:val="00887F64"/>
    <w:rsid w:val="00887F88"/>
    <w:rsid w:val="00890BD5"/>
    <w:rsid w:val="00890D46"/>
    <w:rsid w:val="00891532"/>
    <w:rsid w:val="00891D94"/>
    <w:rsid w:val="008927BA"/>
    <w:rsid w:val="008951C1"/>
    <w:rsid w:val="00895473"/>
    <w:rsid w:val="00895E62"/>
    <w:rsid w:val="008961E8"/>
    <w:rsid w:val="00896B59"/>
    <w:rsid w:val="00897037"/>
    <w:rsid w:val="0089704C"/>
    <w:rsid w:val="008978B0"/>
    <w:rsid w:val="00897981"/>
    <w:rsid w:val="008A0C3D"/>
    <w:rsid w:val="008A29A1"/>
    <w:rsid w:val="008A311B"/>
    <w:rsid w:val="008A324B"/>
    <w:rsid w:val="008A32C5"/>
    <w:rsid w:val="008A3486"/>
    <w:rsid w:val="008A36A4"/>
    <w:rsid w:val="008A4993"/>
    <w:rsid w:val="008A4FFD"/>
    <w:rsid w:val="008A7B21"/>
    <w:rsid w:val="008B0E79"/>
    <w:rsid w:val="008B0F81"/>
    <w:rsid w:val="008B1403"/>
    <w:rsid w:val="008B2BF6"/>
    <w:rsid w:val="008B2EEB"/>
    <w:rsid w:val="008B3D2E"/>
    <w:rsid w:val="008B500D"/>
    <w:rsid w:val="008B5495"/>
    <w:rsid w:val="008B5CB7"/>
    <w:rsid w:val="008C0946"/>
    <w:rsid w:val="008C238B"/>
    <w:rsid w:val="008C269D"/>
    <w:rsid w:val="008C3620"/>
    <w:rsid w:val="008C36FD"/>
    <w:rsid w:val="008C3921"/>
    <w:rsid w:val="008C415A"/>
    <w:rsid w:val="008C4D91"/>
    <w:rsid w:val="008C5986"/>
    <w:rsid w:val="008C5E8B"/>
    <w:rsid w:val="008C654B"/>
    <w:rsid w:val="008C6657"/>
    <w:rsid w:val="008C6D98"/>
    <w:rsid w:val="008C7881"/>
    <w:rsid w:val="008C7FA3"/>
    <w:rsid w:val="008D0EF7"/>
    <w:rsid w:val="008D1093"/>
    <w:rsid w:val="008D14AA"/>
    <w:rsid w:val="008D1709"/>
    <w:rsid w:val="008D20AD"/>
    <w:rsid w:val="008D2EE8"/>
    <w:rsid w:val="008D2FA9"/>
    <w:rsid w:val="008D3C62"/>
    <w:rsid w:val="008D6010"/>
    <w:rsid w:val="008D62BB"/>
    <w:rsid w:val="008D6AB7"/>
    <w:rsid w:val="008E00CC"/>
    <w:rsid w:val="008E0204"/>
    <w:rsid w:val="008E0486"/>
    <w:rsid w:val="008E10B7"/>
    <w:rsid w:val="008E2035"/>
    <w:rsid w:val="008E33A5"/>
    <w:rsid w:val="008E3916"/>
    <w:rsid w:val="008E5812"/>
    <w:rsid w:val="008E678E"/>
    <w:rsid w:val="008E73A1"/>
    <w:rsid w:val="008F18E9"/>
    <w:rsid w:val="008F2B64"/>
    <w:rsid w:val="008F4CB3"/>
    <w:rsid w:val="008F57F1"/>
    <w:rsid w:val="008F5C0C"/>
    <w:rsid w:val="008F7370"/>
    <w:rsid w:val="008F74ED"/>
    <w:rsid w:val="008F787F"/>
    <w:rsid w:val="00900A28"/>
    <w:rsid w:val="00900AC8"/>
    <w:rsid w:val="009018B5"/>
    <w:rsid w:val="00902550"/>
    <w:rsid w:val="00902A96"/>
    <w:rsid w:val="0090415D"/>
    <w:rsid w:val="0090502D"/>
    <w:rsid w:val="009055E9"/>
    <w:rsid w:val="00910ED2"/>
    <w:rsid w:val="009111F6"/>
    <w:rsid w:val="00912594"/>
    <w:rsid w:val="00912DF3"/>
    <w:rsid w:val="00912FC9"/>
    <w:rsid w:val="0091308B"/>
    <w:rsid w:val="0091405B"/>
    <w:rsid w:val="00914BD7"/>
    <w:rsid w:val="00914D82"/>
    <w:rsid w:val="0092033E"/>
    <w:rsid w:val="00920B53"/>
    <w:rsid w:val="0092306F"/>
    <w:rsid w:val="0092340D"/>
    <w:rsid w:val="00923975"/>
    <w:rsid w:val="009257DD"/>
    <w:rsid w:val="00925BAC"/>
    <w:rsid w:val="00926856"/>
    <w:rsid w:val="00926E69"/>
    <w:rsid w:val="009272F0"/>
    <w:rsid w:val="0092785A"/>
    <w:rsid w:val="0093043C"/>
    <w:rsid w:val="0093125D"/>
    <w:rsid w:val="00931657"/>
    <w:rsid w:val="009346D8"/>
    <w:rsid w:val="009361BA"/>
    <w:rsid w:val="009367D9"/>
    <w:rsid w:val="00937323"/>
    <w:rsid w:val="00937428"/>
    <w:rsid w:val="00941226"/>
    <w:rsid w:val="0094153E"/>
    <w:rsid w:val="009418CC"/>
    <w:rsid w:val="009424E2"/>
    <w:rsid w:val="0094315E"/>
    <w:rsid w:val="0094353F"/>
    <w:rsid w:val="00943CA0"/>
    <w:rsid w:val="009443CE"/>
    <w:rsid w:val="0094441E"/>
    <w:rsid w:val="009444D4"/>
    <w:rsid w:val="009463DC"/>
    <w:rsid w:val="00946D70"/>
    <w:rsid w:val="00947C16"/>
    <w:rsid w:val="00947EAD"/>
    <w:rsid w:val="0095013B"/>
    <w:rsid w:val="00950657"/>
    <w:rsid w:val="00951051"/>
    <w:rsid w:val="00951381"/>
    <w:rsid w:val="009516DE"/>
    <w:rsid w:val="0095272B"/>
    <w:rsid w:val="00953CEB"/>
    <w:rsid w:val="00953F25"/>
    <w:rsid w:val="00955299"/>
    <w:rsid w:val="0096178D"/>
    <w:rsid w:val="0096193B"/>
    <w:rsid w:val="00963616"/>
    <w:rsid w:val="00963687"/>
    <w:rsid w:val="0096370C"/>
    <w:rsid w:val="009660FE"/>
    <w:rsid w:val="00967B9B"/>
    <w:rsid w:val="009717D5"/>
    <w:rsid w:val="00971AF8"/>
    <w:rsid w:val="00971D28"/>
    <w:rsid w:val="0097258B"/>
    <w:rsid w:val="00976000"/>
    <w:rsid w:val="00976CC9"/>
    <w:rsid w:val="00976EA1"/>
    <w:rsid w:val="009778EB"/>
    <w:rsid w:val="00980E39"/>
    <w:rsid w:val="00981163"/>
    <w:rsid w:val="00982485"/>
    <w:rsid w:val="00983AE1"/>
    <w:rsid w:val="0098444A"/>
    <w:rsid w:val="00985787"/>
    <w:rsid w:val="00985826"/>
    <w:rsid w:val="00987EAA"/>
    <w:rsid w:val="009918C5"/>
    <w:rsid w:val="00991AFD"/>
    <w:rsid w:val="009928AE"/>
    <w:rsid w:val="00992E6A"/>
    <w:rsid w:val="009935E6"/>
    <w:rsid w:val="00993BCD"/>
    <w:rsid w:val="00993D2F"/>
    <w:rsid w:val="009948F8"/>
    <w:rsid w:val="0099570C"/>
    <w:rsid w:val="009959AB"/>
    <w:rsid w:val="00995E82"/>
    <w:rsid w:val="009960A0"/>
    <w:rsid w:val="00996E21"/>
    <w:rsid w:val="00997422"/>
    <w:rsid w:val="00997538"/>
    <w:rsid w:val="00997DF4"/>
    <w:rsid w:val="009A0E14"/>
    <w:rsid w:val="009A19FC"/>
    <w:rsid w:val="009A358D"/>
    <w:rsid w:val="009A3C89"/>
    <w:rsid w:val="009A4E6C"/>
    <w:rsid w:val="009A76B0"/>
    <w:rsid w:val="009A775C"/>
    <w:rsid w:val="009A7F7A"/>
    <w:rsid w:val="009A7F88"/>
    <w:rsid w:val="009B0A88"/>
    <w:rsid w:val="009B14BA"/>
    <w:rsid w:val="009B172D"/>
    <w:rsid w:val="009B18FA"/>
    <w:rsid w:val="009B1CC0"/>
    <w:rsid w:val="009B223C"/>
    <w:rsid w:val="009B25DF"/>
    <w:rsid w:val="009B2ED7"/>
    <w:rsid w:val="009B3EF0"/>
    <w:rsid w:val="009B4CAC"/>
    <w:rsid w:val="009B4E7D"/>
    <w:rsid w:val="009B4EEF"/>
    <w:rsid w:val="009B524C"/>
    <w:rsid w:val="009B5F8C"/>
    <w:rsid w:val="009B6E84"/>
    <w:rsid w:val="009C0107"/>
    <w:rsid w:val="009C01D9"/>
    <w:rsid w:val="009C0591"/>
    <w:rsid w:val="009C1320"/>
    <w:rsid w:val="009C2EF0"/>
    <w:rsid w:val="009C2F84"/>
    <w:rsid w:val="009C32F6"/>
    <w:rsid w:val="009C36DC"/>
    <w:rsid w:val="009C477C"/>
    <w:rsid w:val="009C4A5F"/>
    <w:rsid w:val="009C505D"/>
    <w:rsid w:val="009C50BD"/>
    <w:rsid w:val="009C6D79"/>
    <w:rsid w:val="009D01A1"/>
    <w:rsid w:val="009D16A4"/>
    <w:rsid w:val="009D19CF"/>
    <w:rsid w:val="009D1AB9"/>
    <w:rsid w:val="009D1F7A"/>
    <w:rsid w:val="009D342F"/>
    <w:rsid w:val="009D371D"/>
    <w:rsid w:val="009D3AD2"/>
    <w:rsid w:val="009D3E35"/>
    <w:rsid w:val="009D4482"/>
    <w:rsid w:val="009D4903"/>
    <w:rsid w:val="009D52C5"/>
    <w:rsid w:val="009D532C"/>
    <w:rsid w:val="009D58DD"/>
    <w:rsid w:val="009D7327"/>
    <w:rsid w:val="009D73EA"/>
    <w:rsid w:val="009D76CD"/>
    <w:rsid w:val="009D7728"/>
    <w:rsid w:val="009E0572"/>
    <w:rsid w:val="009E1542"/>
    <w:rsid w:val="009E213C"/>
    <w:rsid w:val="009E2C1A"/>
    <w:rsid w:val="009E3410"/>
    <w:rsid w:val="009E3495"/>
    <w:rsid w:val="009E4295"/>
    <w:rsid w:val="009E43B5"/>
    <w:rsid w:val="009E51E4"/>
    <w:rsid w:val="009F03B8"/>
    <w:rsid w:val="009F05CF"/>
    <w:rsid w:val="009F1145"/>
    <w:rsid w:val="009F13E7"/>
    <w:rsid w:val="009F19E4"/>
    <w:rsid w:val="009F2C7A"/>
    <w:rsid w:val="009F2DC1"/>
    <w:rsid w:val="009F3E5D"/>
    <w:rsid w:val="009F4976"/>
    <w:rsid w:val="009F5270"/>
    <w:rsid w:val="009F5793"/>
    <w:rsid w:val="009F58BC"/>
    <w:rsid w:val="009F5CA2"/>
    <w:rsid w:val="00A002A2"/>
    <w:rsid w:val="00A0078E"/>
    <w:rsid w:val="00A00A4C"/>
    <w:rsid w:val="00A01F1C"/>
    <w:rsid w:val="00A02EAE"/>
    <w:rsid w:val="00A03557"/>
    <w:rsid w:val="00A0396B"/>
    <w:rsid w:val="00A03EEB"/>
    <w:rsid w:val="00A0587C"/>
    <w:rsid w:val="00A06459"/>
    <w:rsid w:val="00A078B7"/>
    <w:rsid w:val="00A106E3"/>
    <w:rsid w:val="00A10742"/>
    <w:rsid w:val="00A11596"/>
    <w:rsid w:val="00A12725"/>
    <w:rsid w:val="00A1296F"/>
    <w:rsid w:val="00A1297E"/>
    <w:rsid w:val="00A15D2A"/>
    <w:rsid w:val="00A163E1"/>
    <w:rsid w:val="00A16C84"/>
    <w:rsid w:val="00A170E6"/>
    <w:rsid w:val="00A171C6"/>
    <w:rsid w:val="00A17313"/>
    <w:rsid w:val="00A208E5"/>
    <w:rsid w:val="00A211C5"/>
    <w:rsid w:val="00A217AD"/>
    <w:rsid w:val="00A2261E"/>
    <w:rsid w:val="00A230C7"/>
    <w:rsid w:val="00A233E3"/>
    <w:rsid w:val="00A250E9"/>
    <w:rsid w:val="00A25731"/>
    <w:rsid w:val="00A25FF6"/>
    <w:rsid w:val="00A26582"/>
    <w:rsid w:val="00A26D38"/>
    <w:rsid w:val="00A2724A"/>
    <w:rsid w:val="00A27B56"/>
    <w:rsid w:val="00A27DA8"/>
    <w:rsid w:val="00A27DBA"/>
    <w:rsid w:val="00A30052"/>
    <w:rsid w:val="00A3126E"/>
    <w:rsid w:val="00A31729"/>
    <w:rsid w:val="00A32E33"/>
    <w:rsid w:val="00A32E85"/>
    <w:rsid w:val="00A33907"/>
    <w:rsid w:val="00A33A3E"/>
    <w:rsid w:val="00A33C45"/>
    <w:rsid w:val="00A342B5"/>
    <w:rsid w:val="00A34A4A"/>
    <w:rsid w:val="00A351EE"/>
    <w:rsid w:val="00A357BC"/>
    <w:rsid w:val="00A37172"/>
    <w:rsid w:val="00A408B6"/>
    <w:rsid w:val="00A41148"/>
    <w:rsid w:val="00A411EC"/>
    <w:rsid w:val="00A415C8"/>
    <w:rsid w:val="00A43237"/>
    <w:rsid w:val="00A438D9"/>
    <w:rsid w:val="00A4403F"/>
    <w:rsid w:val="00A45C6C"/>
    <w:rsid w:val="00A47A0A"/>
    <w:rsid w:val="00A50293"/>
    <w:rsid w:val="00A506E0"/>
    <w:rsid w:val="00A50F82"/>
    <w:rsid w:val="00A51986"/>
    <w:rsid w:val="00A51F80"/>
    <w:rsid w:val="00A52599"/>
    <w:rsid w:val="00A53443"/>
    <w:rsid w:val="00A534BF"/>
    <w:rsid w:val="00A544C5"/>
    <w:rsid w:val="00A548F7"/>
    <w:rsid w:val="00A54906"/>
    <w:rsid w:val="00A55F2D"/>
    <w:rsid w:val="00A560AD"/>
    <w:rsid w:val="00A57D16"/>
    <w:rsid w:val="00A60564"/>
    <w:rsid w:val="00A6281A"/>
    <w:rsid w:val="00A62A83"/>
    <w:rsid w:val="00A63851"/>
    <w:rsid w:val="00A6410B"/>
    <w:rsid w:val="00A66532"/>
    <w:rsid w:val="00A666AA"/>
    <w:rsid w:val="00A6690E"/>
    <w:rsid w:val="00A66ACD"/>
    <w:rsid w:val="00A66E51"/>
    <w:rsid w:val="00A671C0"/>
    <w:rsid w:val="00A671D7"/>
    <w:rsid w:val="00A70BC5"/>
    <w:rsid w:val="00A72215"/>
    <w:rsid w:val="00A72527"/>
    <w:rsid w:val="00A72564"/>
    <w:rsid w:val="00A736B1"/>
    <w:rsid w:val="00A73774"/>
    <w:rsid w:val="00A73E65"/>
    <w:rsid w:val="00A74B44"/>
    <w:rsid w:val="00A761EE"/>
    <w:rsid w:val="00A7680A"/>
    <w:rsid w:val="00A76872"/>
    <w:rsid w:val="00A76D6F"/>
    <w:rsid w:val="00A77DB0"/>
    <w:rsid w:val="00A80F2C"/>
    <w:rsid w:val="00A82246"/>
    <w:rsid w:val="00A824D9"/>
    <w:rsid w:val="00A82D4E"/>
    <w:rsid w:val="00A844D4"/>
    <w:rsid w:val="00A858B7"/>
    <w:rsid w:val="00A862FE"/>
    <w:rsid w:val="00A8697F"/>
    <w:rsid w:val="00A873E1"/>
    <w:rsid w:val="00A87A83"/>
    <w:rsid w:val="00A904F7"/>
    <w:rsid w:val="00A9058B"/>
    <w:rsid w:val="00A909D0"/>
    <w:rsid w:val="00A9181D"/>
    <w:rsid w:val="00A922BE"/>
    <w:rsid w:val="00A92CE1"/>
    <w:rsid w:val="00A952BD"/>
    <w:rsid w:val="00A958BD"/>
    <w:rsid w:val="00A95D32"/>
    <w:rsid w:val="00A9642D"/>
    <w:rsid w:val="00A96B38"/>
    <w:rsid w:val="00A97082"/>
    <w:rsid w:val="00A970C2"/>
    <w:rsid w:val="00A9786C"/>
    <w:rsid w:val="00A97B81"/>
    <w:rsid w:val="00A97E18"/>
    <w:rsid w:val="00A97EBF"/>
    <w:rsid w:val="00AA0A37"/>
    <w:rsid w:val="00AA0C15"/>
    <w:rsid w:val="00AA0E30"/>
    <w:rsid w:val="00AA0F8E"/>
    <w:rsid w:val="00AA1917"/>
    <w:rsid w:val="00AA1D22"/>
    <w:rsid w:val="00AA1F44"/>
    <w:rsid w:val="00AA2CD6"/>
    <w:rsid w:val="00AA3105"/>
    <w:rsid w:val="00AA340F"/>
    <w:rsid w:val="00AA4C9B"/>
    <w:rsid w:val="00AA4FC2"/>
    <w:rsid w:val="00AA5542"/>
    <w:rsid w:val="00AA7E0D"/>
    <w:rsid w:val="00AB136F"/>
    <w:rsid w:val="00AB1ED1"/>
    <w:rsid w:val="00AB2451"/>
    <w:rsid w:val="00AB2973"/>
    <w:rsid w:val="00AB2FB8"/>
    <w:rsid w:val="00AB401F"/>
    <w:rsid w:val="00AB421B"/>
    <w:rsid w:val="00AB49A4"/>
    <w:rsid w:val="00AB6165"/>
    <w:rsid w:val="00AB75DD"/>
    <w:rsid w:val="00AC01AB"/>
    <w:rsid w:val="00AC04E3"/>
    <w:rsid w:val="00AC0500"/>
    <w:rsid w:val="00AC219F"/>
    <w:rsid w:val="00AC226D"/>
    <w:rsid w:val="00AC2C58"/>
    <w:rsid w:val="00AC2FFC"/>
    <w:rsid w:val="00AC3981"/>
    <w:rsid w:val="00AC3D14"/>
    <w:rsid w:val="00AC45B2"/>
    <w:rsid w:val="00AC5E52"/>
    <w:rsid w:val="00AC67FF"/>
    <w:rsid w:val="00AC6D97"/>
    <w:rsid w:val="00AC6FFD"/>
    <w:rsid w:val="00AC7086"/>
    <w:rsid w:val="00AC7C91"/>
    <w:rsid w:val="00AC7CB6"/>
    <w:rsid w:val="00AD02C5"/>
    <w:rsid w:val="00AD1D1E"/>
    <w:rsid w:val="00AD23A5"/>
    <w:rsid w:val="00AD25C1"/>
    <w:rsid w:val="00AD3070"/>
    <w:rsid w:val="00AD43A4"/>
    <w:rsid w:val="00AD6244"/>
    <w:rsid w:val="00AD6428"/>
    <w:rsid w:val="00AD654F"/>
    <w:rsid w:val="00AD6980"/>
    <w:rsid w:val="00AD6D07"/>
    <w:rsid w:val="00AD71ED"/>
    <w:rsid w:val="00AD7868"/>
    <w:rsid w:val="00AD7E03"/>
    <w:rsid w:val="00AE1C7C"/>
    <w:rsid w:val="00AE24B4"/>
    <w:rsid w:val="00AE291F"/>
    <w:rsid w:val="00AE3B28"/>
    <w:rsid w:val="00AE3ECF"/>
    <w:rsid w:val="00AE592D"/>
    <w:rsid w:val="00AF0246"/>
    <w:rsid w:val="00AF061C"/>
    <w:rsid w:val="00AF0E1B"/>
    <w:rsid w:val="00AF0E8A"/>
    <w:rsid w:val="00AF1118"/>
    <w:rsid w:val="00AF251B"/>
    <w:rsid w:val="00AF2844"/>
    <w:rsid w:val="00AF293F"/>
    <w:rsid w:val="00AF3D59"/>
    <w:rsid w:val="00AF45CC"/>
    <w:rsid w:val="00AF4B5F"/>
    <w:rsid w:val="00AF58FE"/>
    <w:rsid w:val="00AF6C7E"/>
    <w:rsid w:val="00AF7104"/>
    <w:rsid w:val="00AF76A5"/>
    <w:rsid w:val="00B02282"/>
    <w:rsid w:val="00B02D5C"/>
    <w:rsid w:val="00B02D64"/>
    <w:rsid w:val="00B032F5"/>
    <w:rsid w:val="00B03D29"/>
    <w:rsid w:val="00B03D62"/>
    <w:rsid w:val="00B04146"/>
    <w:rsid w:val="00B0472F"/>
    <w:rsid w:val="00B04FF7"/>
    <w:rsid w:val="00B0590E"/>
    <w:rsid w:val="00B06691"/>
    <w:rsid w:val="00B073E4"/>
    <w:rsid w:val="00B076D3"/>
    <w:rsid w:val="00B07BAE"/>
    <w:rsid w:val="00B07D80"/>
    <w:rsid w:val="00B07F46"/>
    <w:rsid w:val="00B1060F"/>
    <w:rsid w:val="00B10801"/>
    <w:rsid w:val="00B113AF"/>
    <w:rsid w:val="00B11C90"/>
    <w:rsid w:val="00B1358E"/>
    <w:rsid w:val="00B14142"/>
    <w:rsid w:val="00B14DB2"/>
    <w:rsid w:val="00B15244"/>
    <w:rsid w:val="00B155F6"/>
    <w:rsid w:val="00B15F94"/>
    <w:rsid w:val="00B217D1"/>
    <w:rsid w:val="00B21A22"/>
    <w:rsid w:val="00B2280A"/>
    <w:rsid w:val="00B22DDB"/>
    <w:rsid w:val="00B23034"/>
    <w:rsid w:val="00B23CDB"/>
    <w:rsid w:val="00B25DB5"/>
    <w:rsid w:val="00B271F4"/>
    <w:rsid w:val="00B30A31"/>
    <w:rsid w:val="00B30B7F"/>
    <w:rsid w:val="00B30E32"/>
    <w:rsid w:val="00B30F20"/>
    <w:rsid w:val="00B31678"/>
    <w:rsid w:val="00B31FA6"/>
    <w:rsid w:val="00B3214C"/>
    <w:rsid w:val="00B321B3"/>
    <w:rsid w:val="00B3227C"/>
    <w:rsid w:val="00B32331"/>
    <w:rsid w:val="00B3254A"/>
    <w:rsid w:val="00B328BB"/>
    <w:rsid w:val="00B36968"/>
    <w:rsid w:val="00B37941"/>
    <w:rsid w:val="00B401C8"/>
    <w:rsid w:val="00B411E4"/>
    <w:rsid w:val="00B41D7C"/>
    <w:rsid w:val="00B4393D"/>
    <w:rsid w:val="00B479C4"/>
    <w:rsid w:val="00B51B4C"/>
    <w:rsid w:val="00B51E37"/>
    <w:rsid w:val="00B524D2"/>
    <w:rsid w:val="00B52AA6"/>
    <w:rsid w:val="00B53456"/>
    <w:rsid w:val="00B5347C"/>
    <w:rsid w:val="00B5407F"/>
    <w:rsid w:val="00B545D0"/>
    <w:rsid w:val="00B547F5"/>
    <w:rsid w:val="00B54F2B"/>
    <w:rsid w:val="00B55327"/>
    <w:rsid w:val="00B56576"/>
    <w:rsid w:val="00B578D8"/>
    <w:rsid w:val="00B616D9"/>
    <w:rsid w:val="00B61A90"/>
    <w:rsid w:val="00B622E6"/>
    <w:rsid w:val="00B62F2F"/>
    <w:rsid w:val="00B6339D"/>
    <w:rsid w:val="00B63BC3"/>
    <w:rsid w:val="00B6520E"/>
    <w:rsid w:val="00B6597F"/>
    <w:rsid w:val="00B67414"/>
    <w:rsid w:val="00B708AC"/>
    <w:rsid w:val="00B70E50"/>
    <w:rsid w:val="00B7117F"/>
    <w:rsid w:val="00B712A3"/>
    <w:rsid w:val="00B712D0"/>
    <w:rsid w:val="00B71B60"/>
    <w:rsid w:val="00B72666"/>
    <w:rsid w:val="00B7449A"/>
    <w:rsid w:val="00B74ABA"/>
    <w:rsid w:val="00B74BC2"/>
    <w:rsid w:val="00B76588"/>
    <w:rsid w:val="00B7781A"/>
    <w:rsid w:val="00B77F9F"/>
    <w:rsid w:val="00B80D99"/>
    <w:rsid w:val="00B82235"/>
    <w:rsid w:val="00B82E0D"/>
    <w:rsid w:val="00B83508"/>
    <w:rsid w:val="00B8589E"/>
    <w:rsid w:val="00B86050"/>
    <w:rsid w:val="00B865EE"/>
    <w:rsid w:val="00B87086"/>
    <w:rsid w:val="00B874C0"/>
    <w:rsid w:val="00B87F13"/>
    <w:rsid w:val="00B9038C"/>
    <w:rsid w:val="00B90457"/>
    <w:rsid w:val="00B9088E"/>
    <w:rsid w:val="00B91526"/>
    <w:rsid w:val="00B91556"/>
    <w:rsid w:val="00B93BAF"/>
    <w:rsid w:val="00B946BF"/>
    <w:rsid w:val="00B95505"/>
    <w:rsid w:val="00B9572C"/>
    <w:rsid w:val="00B958BF"/>
    <w:rsid w:val="00BA0627"/>
    <w:rsid w:val="00BA0703"/>
    <w:rsid w:val="00BA18AE"/>
    <w:rsid w:val="00BA2E91"/>
    <w:rsid w:val="00BA3894"/>
    <w:rsid w:val="00BA38DF"/>
    <w:rsid w:val="00BA5B2F"/>
    <w:rsid w:val="00BA5CE1"/>
    <w:rsid w:val="00BA5FC6"/>
    <w:rsid w:val="00BA7938"/>
    <w:rsid w:val="00BB1037"/>
    <w:rsid w:val="00BB1218"/>
    <w:rsid w:val="00BB20AA"/>
    <w:rsid w:val="00BB4131"/>
    <w:rsid w:val="00BB41FE"/>
    <w:rsid w:val="00BB4887"/>
    <w:rsid w:val="00BB4D6A"/>
    <w:rsid w:val="00BB63B2"/>
    <w:rsid w:val="00BB7CA0"/>
    <w:rsid w:val="00BC02D1"/>
    <w:rsid w:val="00BC0B55"/>
    <w:rsid w:val="00BC1D4F"/>
    <w:rsid w:val="00BC2399"/>
    <w:rsid w:val="00BC2E2C"/>
    <w:rsid w:val="00BC33BB"/>
    <w:rsid w:val="00BC3993"/>
    <w:rsid w:val="00BC3D49"/>
    <w:rsid w:val="00BC4C73"/>
    <w:rsid w:val="00BC4D5D"/>
    <w:rsid w:val="00BC53A9"/>
    <w:rsid w:val="00BC5C57"/>
    <w:rsid w:val="00BC5D8C"/>
    <w:rsid w:val="00BC6876"/>
    <w:rsid w:val="00BC6EBE"/>
    <w:rsid w:val="00BD0349"/>
    <w:rsid w:val="00BD1D83"/>
    <w:rsid w:val="00BD3DBE"/>
    <w:rsid w:val="00BD3F42"/>
    <w:rsid w:val="00BD4A69"/>
    <w:rsid w:val="00BD5165"/>
    <w:rsid w:val="00BD5BAD"/>
    <w:rsid w:val="00BD6545"/>
    <w:rsid w:val="00BE08D0"/>
    <w:rsid w:val="00BE0A1C"/>
    <w:rsid w:val="00BE1D20"/>
    <w:rsid w:val="00BE20B3"/>
    <w:rsid w:val="00BE2182"/>
    <w:rsid w:val="00BE2DC0"/>
    <w:rsid w:val="00BE3042"/>
    <w:rsid w:val="00BE384B"/>
    <w:rsid w:val="00BE3EEA"/>
    <w:rsid w:val="00BE4222"/>
    <w:rsid w:val="00BE47EE"/>
    <w:rsid w:val="00BE4E1A"/>
    <w:rsid w:val="00BE51CE"/>
    <w:rsid w:val="00BE538F"/>
    <w:rsid w:val="00BE55B1"/>
    <w:rsid w:val="00BE7DB1"/>
    <w:rsid w:val="00BF01F6"/>
    <w:rsid w:val="00BF0457"/>
    <w:rsid w:val="00BF1410"/>
    <w:rsid w:val="00BF1AC8"/>
    <w:rsid w:val="00BF1BC7"/>
    <w:rsid w:val="00BF2474"/>
    <w:rsid w:val="00BF3116"/>
    <w:rsid w:val="00BF31FE"/>
    <w:rsid w:val="00BF4C87"/>
    <w:rsid w:val="00BF5D06"/>
    <w:rsid w:val="00BF5DAD"/>
    <w:rsid w:val="00C01A5E"/>
    <w:rsid w:val="00C027A3"/>
    <w:rsid w:val="00C02C27"/>
    <w:rsid w:val="00C03AFC"/>
    <w:rsid w:val="00C04F97"/>
    <w:rsid w:val="00C055A1"/>
    <w:rsid w:val="00C05F8D"/>
    <w:rsid w:val="00C0778A"/>
    <w:rsid w:val="00C1197C"/>
    <w:rsid w:val="00C124D5"/>
    <w:rsid w:val="00C1324C"/>
    <w:rsid w:val="00C16530"/>
    <w:rsid w:val="00C22DEE"/>
    <w:rsid w:val="00C23FF2"/>
    <w:rsid w:val="00C242F8"/>
    <w:rsid w:val="00C2434E"/>
    <w:rsid w:val="00C2434F"/>
    <w:rsid w:val="00C24A0A"/>
    <w:rsid w:val="00C25D83"/>
    <w:rsid w:val="00C266F5"/>
    <w:rsid w:val="00C267AF"/>
    <w:rsid w:val="00C26808"/>
    <w:rsid w:val="00C26ACA"/>
    <w:rsid w:val="00C26B0B"/>
    <w:rsid w:val="00C273A9"/>
    <w:rsid w:val="00C27B5F"/>
    <w:rsid w:val="00C27F8E"/>
    <w:rsid w:val="00C30D62"/>
    <w:rsid w:val="00C31387"/>
    <w:rsid w:val="00C317AF"/>
    <w:rsid w:val="00C31C79"/>
    <w:rsid w:val="00C32E39"/>
    <w:rsid w:val="00C33C74"/>
    <w:rsid w:val="00C34C6A"/>
    <w:rsid w:val="00C37A5E"/>
    <w:rsid w:val="00C400CC"/>
    <w:rsid w:val="00C40749"/>
    <w:rsid w:val="00C40C04"/>
    <w:rsid w:val="00C40F59"/>
    <w:rsid w:val="00C41865"/>
    <w:rsid w:val="00C41F4C"/>
    <w:rsid w:val="00C41FE2"/>
    <w:rsid w:val="00C42B29"/>
    <w:rsid w:val="00C44885"/>
    <w:rsid w:val="00C476C2"/>
    <w:rsid w:val="00C479E2"/>
    <w:rsid w:val="00C501A2"/>
    <w:rsid w:val="00C50EC4"/>
    <w:rsid w:val="00C51352"/>
    <w:rsid w:val="00C515F4"/>
    <w:rsid w:val="00C51852"/>
    <w:rsid w:val="00C5221A"/>
    <w:rsid w:val="00C52396"/>
    <w:rsid w:val="00C52C92"/>
    <w:rsid w:val="00C544EC"/>
    <w:rsid w:val="00C55E8A"/>
    <w:rsid w:val="00C5666D"/>
    <w:rsid w:val="00C62BAD"/>
    <w:rsid w:val="00C62CC4"/>
    <w:rsid w:val="00C63692"/>
    <w:rsid w:val="00C638D7"/>
    <w:rsid w:val="00C6410C"/>
    <w:rsid w:val="00C65A14"/>
    <w:rsid w:val="00C66855"/>
    <w:rsid w:val="00C678CB"/>
    <w:rsid w:val="00C70590"/>
    <w:rsid w:val="00C70CCE"/>
    <w:rsid w:val="00C726AE"/>
    <w:rsid w:val="00C7499B"/>
    <w:rsid w:val="00C753D6"/>
    <w:rsid w:val="00C76B50"/>
    <w:rsid w:val="00C76CFB"/>
    <w:rsid w:val="00C76EB6"/>
    <w:rsid w:val="00C77338"/>
    <w:rsid w:val="00C77603"/>
    <w:rsid w:val="00C80623"/>
    <w:rsid w:val="00C8094E"/>
    <w:rsid w:val="00C82C7B"/>
    <w:rsid w:val="00C84930"/>
    <w:rsid w:val="00C85FA3"/>
    <w:rsid w:val="00C87121"/>
    <w:rsid w:val="00C87458"/>
    <w:rsid w:val="00C8766B"/>
    <w:rsid w:val="00C87963"/>
    <w:rsid w:val="00C90967"/>
    <w:rsid w:val="00C91FEB"/>
    <w:rsid w:val="00C92468"/>
    <w:rsid w:val="00C946CE"/>
    <w:rsid w:val="00C9496D"/>
    <w:rsid w:val="00C95629"/>
    <w:rsid w:val="00C95FCF"/>
    <w:rsid w:val="00C973F6"/>
    <w:rsid w:val="00CA0146"/>
    <w:rsid w:val="00CA0807"/>
    <w:rsid w:val="00CA09A4"/>
    <w:rsid w:val="00CA0E8E"/>
    <w:rsid w:val="00CA0EA6"/>
    <w:rsid w:val="00CA1105"/>
    <w:rsid w:val="00CA1237"/>
    <w:rsid w:val="00CA37E3"/>
    <w:rsid w:val="00CA4D93"/>
    <w:rsid w:val="00CA5775"/>
    <w:rsid w:val="00CA6098"/>
    <w:rsid w:val="00CA6738"/>
    <w:rsid w:val="00CA6B75"/>
    <w:rsid w:val="00CA6D2C"/>
    <w:rsid w:val="00CB1D14"/>
    <w:rsid w:val="00CB2F29"/>
    <w:rsid w:val="00CB3192"/>
    <w:rsid w:val="00CB485D"/>
    <w:rsid w:val="00CB5F2E"/>
    <w:rsid w:val="00CB606C"/>
    <w:rsid w:val="00CB6733"/>
    <w:rsid w:val="00CB6FFC"/>
    <w:rsid w:val="00CB7804"/>
    <w:rsid w:val="00CC28B0"/>
    <w:rsid w:val="00CC28D9"/>
    <w:rsid w:val="00CC34E3"/>
    <w:rsid w:val="00CC375D"/>
    <w:rsid w:val="00CC3BB6"/>
    <w:rsid w:val="00CC3CBA"/>
    <w:rsid w:val="00CC3E6D"/>
    <w:rsid w:val="00CC461A"/>
    <w:rsid w:val="00CC55CA"/>
    <w:rsid w:val="00CC6AF8"/>
    <w:rsid w:val="00CC70CF"/>
    <w:rsid w:val="00CD092A"/>
    <w:rsid w:val="00CD0AC2"/>
    <w:rsid w:val="00CD1749"/>
    <w:rsid w:val="00CD406F"/>
    <w:rsid w:val="00CD59B9"/>
    <w:rsid w:val="00CD65A3"/>
    <w:rsid w:val="00CD6D80"/>
    <w:rsid w:val="00CE0351"/>
    <w:rsid w:val="00CE0577"/>
    <w:rsid w:val="00CE1617"/>
    <w:rsid w:val="00CE1895"/>
    <w:rsid w:val="00CE2008"/>
    <w:rsid w:val="00CE2079"/>
    <w:rsid w:val="00CE35B9"/>
    <w:rsid w:val="00CE442E"/>
    <w:rsid w:val="00CE45F1"/>
    <w:rsid w:val="00CE520F"/>
    <w:rsid w:val="00CE537C"/>
    <w:rsid w:val="00CE54E2"/>
    <w:rsid w:val="00CE5A2D"/>
    <w:rsid w:val="00CE6462"/>
    <w:rsid w:val="00CE7F03"/>
    <w:rsid w:val="00CF0FA7"/>
    <w:rsid w:val="00CF17A9"/>
    <w:rsid w:val="00CF2176"/>
    <w:rsid w:val="00CF4342"/>
    <w:rsid w:val="00CF5E51"/>
    <w:rsid w:val="00CF637B"/>
    <w:rsid w:val="00CF6487"/>
    <w:rsid w:val="00CF78D0"/>
    <w:rsid w:val="00CF7BA3"/>
    <w:rsid w:val="00CF7BD3"/>
    <w:rsid w:val="00D01353"/>
    <w:rsid w:val="00D01C2C"/>
    <w:rsid w:val="00D021B1"/>
    <w:rsid w:val="00D027A7"/>
    <w:rsid w:val="00D03432"/>
    <w:rsid w:val="00D03497"/>
    <w:rsid w:val="00D048AD"/>
    <w:rsid w:val="00D048E3"/>
    <w:rsid w:val="00D04FDE"/>
    <w:rsid w:val="00D0635F"/>
    <w:rsid w:val="00D10375"/>
    <w:rsid w:val="00D1286C"/>
    <w:rsid w:val="00D12A8E"/>
    <w:rsid w:val="00D132EB"/>
    <w:rsid w:val="00D1376A"/>
    <w:rsid w:val="00D14F09"/>
    <w:rsid w:val="00D1560F"/>
    <w:rsid w:val="00D15746"/>
    <w:rsid w:val="00D16240"/>
    <w:rsid w:val="00D1655E"/>
    <w:rsid w:val="00D1677E"/>
    <w:rsid w:val="00D20534"/>
    <w:rsid w:val="00D20FD0"/>
    <w:rsid w:val="00D239FF"/>
    <w:rsid w:val="00D24BBA"/>
    <w:rsid w:val="00D25762"/>
    <w:rsid w:val="00D25A69"/>
    <w:rsid w:val="00D2627A"/>
    <w:rsid w:val="00D27128"/>
    <w:rsid w:val="00D27BAD"/>
    <w:rsid w:val="00D27C16"/>
    <w:rsid w:val="00D302AA"/>
    <w:rsid w:val="00D31DC1"/>
    <w:rsid w:val="00D321E4"/>
    <w:rsid w:val="00D358BB"/>
    <w:rsid w:val="00D35EE4"/>
    <w:rsid w:val="00D36310"/>
    <w:rsid w:val="00D40364"/>
    <w:rsid w:val="00D40E6E"/>
    <w:rsid w:val="00D41BFC"/>
    <w:rsid w:val="00D41EFC"/>
    <w:rsid w:val="00D42B04"/>
    <w:rsid w:val="00D42BCB"/>
    <w:rsid w:val="00D43F54"/>
    <w:rsid w:val="00D44B24"/>
    <w:rsid w:val="00D46FAD"/>
    <w:rsid w:val="00D47EA3"/>
    <w:rsid w:val="00D50E43"/>
    <w:rsid w:val="00D518BC"/>
    <w:rsid w:val="00D5198D"/>
    <w:rsid w:val="00D51D25"/>
    <w:rsid w:val="00D52CB3"/>
    <w:rsid w:val="00D53E02"/>
    <w:rsid w:val="00D543D0"/>
    <w:rsid w:val="00D5467C"/>
    <w:rsid w:val="00D54E32"/>
    <w:rsid w:val="00D57E73"/>
    <w:rsid w:val="00D6061A"/>
    <w:rsid w:val="00D61209"/>
    <w:rsid w:val="00D61623"/>
    <w:rsid w:val="00D61C44"/>
    <w:rsid w:val="00D62458"/>
    <w:rsid w:val="00D626CC"/>
    <w:rsid w:val="00D63323"/>
    <w:rsid w:val="00D63A3A"/>
    <w:rsid w:val="00D63CC1"/>
    <w:rsid w:val="00D65685"/>
    <w:rsid w:val="00D65959"/>
    <w:rsid w:val="00D65EBC"/>
    <w:rsid w:val="00D66C06"/>
    <w:rsid w:val="00D67486"/>
    <w:rsid w:val="00D70522"/>
    <w:rsid w:val="00D71B28"/>
    <w:rsid w:val="00D725DF"/>
    <w:rsid w:val="00D72D42"/>
    <w:rsid w:val="00D7451C"/>
    <w:rsid w:val="00D75505"/>
    <w:rsid w:val="00D75802"/>
    <w:rsid w:val="00D75CAC"/>
    <w:rsid w:val="00D762E7"/>
    <w:rsid w:val="00D766ED"/>
    <w:rsid w:val="00D8042C"/>
    <w:rsid w:val="00D80C10"/>
    <w:rsid w:val="00D80D4C"/>
    <w:rsid w:val="00D80DE8"/>
    <w:rsid w:val="00D81002"/>
    <w:rsid w:val="00D81487"/>
    <w:rsid w:val="00D83450"/>
    <w:rsid w:val="00D8406E"/>
    <w:rsid w:val="00D8533D"/>
    <w:rsid w:val="00D86DA1"/>
    <w:rsid w:val="00D90293"/>
    <w:rsid w:val="00D90D61"/>
    <w:rsid w:val="00D9165E"/>
    <w:rsid w:val="00D939B6"/>
    <w:rsid w:val="00D94213"/>
    <w:rsid w:val="00D94DA7"/>
    <w:rsid w:val="00D957ED"/>
    <w:rsid w:val="00D95B18"/>
    <w:rsid w:val="00D96851"/>
    <w:rsid w:val="00DA0AA4"/>
    <w:rsid w:val="00DA0C24"/>
    <w:rsid w:val="00DA125C"/>
    <w:rsid w:val="00DA176C"/>
    <w:rsid w:val="00DA2224"/>
    <w:rsid w:val="00DA29C1"/>
    <w:rsid w:val="00DA2BBA"/>
    <w:rsid w:val="00DA334A"/>
    <w:rsid w:val="00DA358C"/>
    <w:rsid w:val="00DA52A1"/>
    <w:rsid w:val="00DA5513"/>
    <w:rsid w:val="00DA5C0B"/>
    <w:rsid w:val="00DA5F24"/>
    <w:rsid w:val="00DA60AE"/>
    <w:rsid w:val="00DB0715"/>
    <w:rsid w:val="00DB18F1"/>
    <w:rsid w:val="00DB1A87"/>
    <w:rsid w:val="00DB1B8B"/>
    <w:rsid w:val="00DB2661"/>
    <w:rsid w:val="00DB3F84"/>
    <w:rsid w:val="00DB3FEA"/>
    <w:rsid w:val="00DB4117"/>
    <w:rsid w:val="00DB5449"/>
    <w:rsid w:val="00DB54E4"/>
    <w:rsid w:val="00DC03D8"/>
    <w:rsid w:val="00DC05DD"/>
    <w:rsid w:val="00DC0661"/>
    <w:rsid w:val="00DC1CEE"/>
    <w:rsid w:val="00DC2576"/>
    <w:rsid w:val="00DC25A7"/>
    <w:rsid w:val="00DC29C4"/>
    <w:rsid w:val="00DC3B34"/>
    <w:rsid w:val="00DC4399"/>
    <w:rsid w:val="00DC4509"/>
    <w:rsid w:val="00DC7533"/>
    <w:rsid w:val="00DC7C01"/>
    <w:rsid w:val="00DC7FB5"/>
    <w:rsid w:val="00DD12B5"/>
    <w:rsid w:val="00DD28A9"/>
    <w:rsid w:val="00DD4CB1"/>
    <w:rsid w:val="00DD50B2"/>
    <w:rsid w:val="00DD5AF1"/>
    <w:rsid w:val="00DD6983"/>
    <w:rsid w:val="00DD6D36"/>
    <w:rsid w:val="00DD7869"/>
    <w:rsid w:val="00DE0452"/>
    <w:rsid w:val="00DE0A8C"/>
    <w:rsid w:val="00DE0BA2"/>
    <w:rsid w:val="00DE1D72"/>
    <w:rsid w:val="00DE2247"/>
    <w:rsid w:val="00DE27CF"/>
    <w:rsid w:val="00DE2A15"/>
    <w:rsid w:val="00DE2CED"/>
    <w:rsid w:val="00DE3157"/>
    <w:rsid w:val="00DE3726"/>
    <w:rsid w:val="00DE3D9C"/>
    <w:rsid w:val="00DE4405"/>
    <w:rsid w:val="00DE5126"/>
    <w:rsid w:val="00DE5FA6"/>
    <w:rsid w:val="00DE697B"/>
    <w:rsid w:val="00DE6E95"/>
    <w:rsid w:val="00DE729C"/>
    <w:rsid w:val="00DE79CA"/>
    <w:rsid w:val="00DE7AE2"/>
    <w:rsid w:val="00DF022B"/>
    <w:rsid w:val="00DF04D8"/>
    <w:rsid w:val="00DF165D"/>
    <w:rsid w:val="00DF1F08"/>
    <w:rsid w:val="00DF21BB"/>
    <w:rsid w:val="00DF24E6"/>
    <w:rsid w:val="00DF33E4"/>
    <w:rsid w:val="00DF366A"/>
    <w:rsid w:val="00DF3BA1"/>
    <w:rsid w:val="00DF643A"/>
    <w:rsid w:val="00DF6F59"/>
    <w:rsid w:val="00DF78E9"/>
    <w:rsid w:val="00E001B2"/>
    <w:rsid w:val="00E0046B"/>
    <w:rsid w:val="00E030F1"/>
    <w:rsid w:val="00E03A80"/>
    <w:rsid w:val="00E04D3D"/>
    <w:rsid w:val="00E04F90"/>
    <w:rsid w:val="00E05726"/>
    <w:rsid w:val="00E0614A"/>
    <w:rsid w:val="00E064D4"/>
    <w:rsid w:val="00E07064"/>
    <w:rsid w:val="00E1063D"/>
    <w:rsid w:val="00E10648"/>
    <w:rsid w:val="00E1128E"/>
    <w:rsid w:val="00E11A2C"/>
    <w:rsid w:val="00E12C25"/>
    <w:rsid w:val="00E15A36"/>
    <w:rsid w:val="00E15B96"/>
    <w:rsid w:val="00E17313"/>
    <w:rsid w:val="00E176BF"/>
    <w:rsid w:val="00E20600"/>
    <w:rsid w:val="00E2082E"/>
    <w:rsid w:val="00E20B75"/>
    <w:rsid w:val="00E21371"/>
    <w:rsid w:val="00E217C2"/>
    <w:rsid w:val="00E2469E"/>
    <w:rsid w:val="00E25268"/>
    <w:rsid w:val="00E2585B"/>
    <w:rsid w:val="00E25E50"/>
    <w:rsid w:val="00E2709A"/>
    <w:rsid w:val="00E27BDF"/>
    <w:rsid w:val="00E30AB1"/>
    <w:rsid w:val="00E30EB0"/>
    <w:rsid w:val="00E323AF"/>
    <w:rsid w:val="00E32F14"/>
    <w:rsid w:val="00E3435E"/>
    <w:rsid w:val="00E3454B"/>
    <w:rsid w:val="00E354BB"/>
    <w:rsid w:val="00E35F66"/>
    <w:rsid w:val="00E37921"/>
    <w:rsid w:val="00E4088D"/>
    <w:rsid w:val="00E4110C"/>
    <w:rsid w:val="00E42944"/>
    <w:rsid w:val="00E43467"/>
    <w:rsid w:val="00E434DB"/>
    <w:rsid w:val="00E4366D"/>
    <w:rsid w:val="00E46191"/>
    <w:rsid w:val="00E47EE1"/>
    <w:rsid w:val="00E50CCA"/>
    <w:rsid w:val="00E50D86"/>
    <w:rsid w:val="00E51AD8"/>
    <w:rsid w:val="00E53709"/>
    <w:rsid w:val="00E53C2F"/>
    <w:rsid w:val="00E55C9E"/>
    <w:rsid w:val="00E5709C"/>
    <w:rsid w:val="00E60063"/>
    <w:rsid w:val="00E601CA"/>
    <w:rsid w:val="00E6057B"/>
    <w:rsid w:val="00E60BB8"/>
    <w:rsid w:val="00E619A9"/>
    <w:rsid w:val="00E62957"/>
    <w:rsid w:val="00E6329A"/>
    <w:rsid w:val="00E63EBB"/>
    <w:rsid w:val="00E656BC"/>
    <w:rsid w:val="00E6781E"/>
    <w:rsid w:val="00E71185"/>
    <w:rsid w:val="00E71836"/>
    <w:rsid w:val="00E7227B"/>
    <w:rsid w:val="00E72DCE"/>
    <w:rsid w:val="00E74344"/>
    <w:rsid w:val="00E743BD"/>
    <w:rsid w:val="00E77728"/>
    <w:rsid w:val="00E807EF"/>
    <w:rsid w:val="00E80EF1"/>
    <w:rsid w:val="00E811BF"/>
    <w:rsid w:val="00E818EB"/>
    <w:rsid w:val="00E81DAA"/>
    <w:rsid w:val="00E82027"/>
    <w:rsid w:val="00E82AB0"/>
    <w:rsid w:val="00E83A45"/>
    <w:rsid w:val="00E847BA"/>
    <w:rsid w:val="00E859A6"/>
    <w:rsid w:val="00E8682D"/>
    <w:rsid w:val="00E86D57"/>
    <w:rsid w:val="00E905E6"/>
    <w:rsid w:val="00E90C2F"/>
    <w:rsid w:val="00E9160B"/>
    <w:rsid w:val="00E91788"/>
    <w:rsid w:val="00E92FC4"/>
    <w:rsid w:val="00E93FF5"/>
    <w:rsid w:val="00E94AA9"/>
    <w:rsid w:val="00E94D1B"/>
    <w:rsid w:val="00E96482"/>
    <w:rsid w:val="00EA128A"/>
    <w:rsid w:val="00EA35F2"/>
    <w:rsid w:val="00EA5B9A"/>
    <w:rsid w:val="00EA718C"/>
    <w:rsid w:val="00EB05FF"/>
    <w:rsid w:val="00EB155F"/>
    <w:rsid w:val="00EB1A04"/>
    <w:rsid w:val="00EB3D87"/>
    <w:rsid w:val="00EB4A47"/>
    <w:rsid w:val="00EB55C7"/>
    <w:rsid w:val="00EB605D"/>
    <w:rsid w:val="00EB651E"/>
    <w:rsid w:val="00EB696E"/>
    <w:rsid w:val="00EC05C5"/>
    <w:rsid w:val="00EC27D6"/>
    <w:rsid w:val="00EC3709"/>
    <w:rsid w:val="00EC373C"/>
    <w:rsid w:val="00EC3A1F"/>
    <w:rsid w:val="00EC4F66"/>
    <w:rsid w:val="00EC54C3"/>
    <w:rsid w:val="00EC573A"/>
    <w:rsid w:val="00EC5C2B"/>
    <w:rsid w:val="00EC764A"/>
    <w:rsid w:val="00ED4632"/>
    <w:rsid w:val="00ED4B40"/>
    <w:rsid w:val="00ED4F6C"/>
    <w:rsid w:val="00ED5299"/>
    <w:rsid w:val="00ED6429"/>
    <w:rsid w:val="00ED6782"/>
    <w:rsid w:val="00ED7048"/>
    <w:rsid w:val="00ED7C3A"/>
    <w:rsid w:val="00EE028D"/>
    <w:rsid w:val="00EE0848"/>
    <w:rsid w:val="00EE1017"/>
    <w:rsid w:val="00EE131C"/>
    <w:rsid w:val="00EE2784"/>
    <w:rsid w:val="00EE388E"/>
    <w:rsid w:val="00EE4AAC"/>
    <w:rsid w:val="00EE4E57"/>
    <w:rsid w:val="00EE67AA"/>
    <w:rsid w:val="00EE6D22"/>
    <w:rsid w:val="00EF0DB4"/>
    <w:rsid w:val="00EF1E37"/>
    <w:rsid w:val="00EF22A1"/>
    <w:rsid w:val="00EF23F2"/>
    <w:rsid w:val="00EF291C"/>
    <w:rsid w:val="00EF49F0"/>
    <w:rsid w:val="00EF51EF"/>
    <w:rsid w:val="00EF5648"/>
    <w:rsid w:val="00EF5B3B"/>
    <w:rsid w:val="00EF7239"/>
    <w:rsid w:val="00F002F7"/>
    <w:rsid w:val="00F00E3E"/>
    <w:rsid w:val="00F00FB2"/>
    <w:rsid w:val="00F0127C"/>
    <w:rsid w:val="00F02D69"/>
    <w:rsid w:val="00F0332B"/>
    <w:rsid w:val="00F0370C"/>
    <w:rsid w:val="00F03C6A"/>
    <w:rsid w:val="00F03E72"/>
    <w:rsid w:val="00F051D8"/>
    <w:rsid w:val="00F055D1"/>
    <w:rsid w:val="00F05731"/>
    <w:rsid w:val="00F07790"/>
    <w:rsid w:val="00F07840"/>
    <w:rsid w:val="00F0788D"/>
    <w:rsid w:val="00F11835"/>
    <w:rsid w:val="00F12615"/>
    <w:rsid w:val="00F12814"/>
    <w:rsid w:val="00F12931"/>
    <w:rsid w:val="00F14E63"/>
    <w:rsid w:val="00F150E9"/>
    <w:rsid w:val="00F15166"/>
    <w:rsid w:val="00F17F01"/>
    <w:rsid w:val="00F20070"/>
    <w:rsid w:val="00F200A8"/>
    <w:rsid w:val="00F2034E"/>
    <w:rsid w:val="00F20753"/>
    <w:rsid w:val="00F20BDC"/>
    <w:rsid w:val="00F22821"/>
    <w:rsid w:val="00F22C98"/>
    <w:rsid w:val="00F23EDA"/>
    <w:rsid w:val="00F243C1"/>
    <w:rsid w:val="00F24777"/>
    <w:rsid w:val="00F24E1D"/>
    <w:rsid w:val="00F25849"/>
    <w:rsid w:val="00F2609E"/>
    <w:rsid w:val="00F26D2B"/>
    <w:rsid w:val="00F27A4D"/>
    <w:rsid w:val="00F27A90"/>
    <w:rsid w:val="00F27ACA"/>
    <w:rsid w:val="00F306B6"/>
    <w:rsid w:val="00F31533"/>
    <w:rsid w:val="00F31A35"/>
    <w:rsid w:val="00F31EFA"/>
    <w:rsid w:val="00F32632"/>
    <w:rsid w:val="00F32D38"/>
    <w:rsid w:val="00F34206"/>
    <w:rsid w:val="00F3481A"/>
    <w:rsid w:val="00F36000"/>
    <w:rsid w:val="00F3630D"/>
    <w:rsid w:val="00F3785E"/>
    <w:rsid w:val="00F4050E"/>
    <w:rsid w:val="00F426D3"/>
    <w:rsid w:val="00F42AF9"/>
    <w:rsid w:val="00F42B7E"/>
    <w:rsid w:val="00F447FB"/>
    <w:rsid w:val="00F45AF2"/>
    <w:rsid w:val="00F45B00"/>
    <w:rsid w:val="00F46063"/>
    <w:rsid w:val="00F4641B"/>
    <w:rsid w:val="00F465B5"/>
    <w:rsid w:val="00F46C56"/>
    <w:rsid w:val="00F4747E"/>
    <w:rsid w:val="00F50B9C"/>
    <w:rsid w:val="00F51270"/>
    <w:rsid w:val="00F51319"/>
    <w:rsid w:val="00F51993"/>
    <w:rsid w:val="00F55648"/>
    <w:rsid w:val="00F55F25"/>
    <w:rsid w:val="00F56545"/>
    <w:rsid w:val="00F56C7C"/>
    <w:rsid w:val="00F576C7"/>
    <w:rsid w:val="00F612FA"/>
    <w:rsid w:val="00F622A8"/>
    <w:rsid w:val="00F6319A"/>
    <w:rsid w:val="00F64E13"/>
    <w:rsid w:val="00F65DE0"/>
    <w:rsid w:val="00F66386"/>
    <w:rsid w:val="00F6644B"/>
    <w:rsid w:val="00F67258"/>
    <w:rsid w:val="00F67D54"/>
    <w:rsid w:val="00F67DE4"/>
    <w:rsid w:val="00F67E23"/>
    <w:rsid w:val="00F70348"/>
    <w:rsid w:val="00F704FA"/>
    <w:rsid w:val="00F72A0E"/>
    <w:rsid w:val="00F73B6A"/>
    <w:rsid w:val="00F74B11"/>
    <w:rsid w:val="00F75BE5"/>
    <w:rsid w:val="00F75D4A"/>
    <w:rsid w:val="00F763E3"/>
    <w:rsid w:val="00F76571"/>
    <w:rsid w:val="00F765B4"/>
    <w:rsid w:val="00F76786"/>
    <w:rsid w:val="00F77526"/>
    <w:rsid w:val="00F77710"/>
    <w:rsid w:val="00F77FD5"/>
    <w:rsid w:val="00F8328C"/>
    <w:rsid w:val="00F83ACE"/>
    <w:rsid w:val="00F83D89"/>
    <w:rsid w:val="00F851FF"/>
    <w:rsid w:val="00F85822"/>
    <w:rsid w:val="00F8599A"/>
    <w:rsid w:val="00F86F49"/>
    <w:rsid w:val="00F90D52"/>
    <w:rsid w:val="00F91145"/>
    <w:rsid w:val="00F91D65"/>
    <w:rsid w:val="00F92B99"/>
    <w:rsid w:val="00F92C33"/>
    <w:rsid w:val="00F93C7F"/>
    <w:rsid w:val="00F94CB2"/>
    <w:rsid w:val="00F94D8C"/>
    <w:rsid w:val="00F9549C"/>
    <w:rsid w:val="00F96369"/>
    <w:rsid w:val="00F96C65"/>
    <w:rsid w:val="00F9774F"/>
    <w:rsid w:val="00FA0315"/>
    <w:rsid w:val="00FA0CB7"/>
    <w:rsid w:val="00FA11CC"/>
    <w:rsid w:val="00FA2CC8"/>
    <w:rsid w:val="00FA500F"/>
    <w:rsid w:val="00FA75BC"/>
    <w:rsid w:val="00FA7B85"/>
    <w:rsid w:val="00FA7BE3"/>
    <w:rsid w:val="00FA7F90"/>
    <w:rsid w:val="00FB162A"/>
    <w:rsid w:val="00FB2C28"/>
    <w:rsid w:val="00FB2D99"/>
    <w:rsid w:val="00FB30AA"/>
    <w:rsid w:val="00FB7102"/>
    <w:rsid w:val="00FC1323"/>
    <w:rsid w:val="00FC1D00"/>
    <w:rsid w:val="00FC21E3"/>
    <w:rsid w:val="00FC27A8"/>
    <w:rsid w:val="00FC3A78"/>
    <w:rsid w:val="00FC3EC0"/>
    <w:rsid w:val="00FC4743"/>
    <w:rsid w:val="00FC5E5B"/>
    <w:rsid w:val="00FC6FDA"/>
    <w:rsid w:val="00FC70D7"/>
    <w:rsid w:val="00FD025A"/>
    <w:rsid w:val="00FD1065"/>
    <w:rsid w:val="00FD1686"/>
    <w:rsid w:val="00FD2632"/>
    <w:rsid w:val="00FD2BBA"/>
    <w:rsid w:val="00FD338F"/>
    <w:rsid w:val="00FD35DD"/>
    <w:rsid w:val="00FD39E1"/>
    <w:rsid w:val="00FD3D10"/>
    <w:rsid w:val="00FD56DA"/>
    <w:rsid w:val="00FD5BE1"/>
    <w:rsid w:val="00FD71C4"/>
    <w:rsid w:val="00FE1534"/>
    <w:rsid w:val="00FE194F"/>
    <w:rsid w:val="00FE1B0E"/>
    <w:rsid w:val="00FE25A6"/>
    <w:rsid w:val="00FE3172"/>
    <w:rsid w:val="00FE3458"/>
    <w:rsid w:val="00FE5814"/>
    <w:rsid w:val="00FE5AA4"/>
    <w:rsid w:val="00FE5BC5"/>
    <w:rsid w:val="00FE6896"/>
    <w:rsid w:val="00FE7DA4"/>
    <w:rsid w:val="00FF0B28"/>
    <w:rsid w:val="00FF1A2D"/>
    <w:rsid w:val="00FF225B"/>
    <w:rsid w:val="00FF2D10"/>
    <w:rsid w:val="00FF2F2E"/>
    <w:rsid w:val="00FF4C2F"/>
    <w:rsid w:val="00FF5873"/>
    <w:rsid w:val="00FF5E9C"/>
    <w:rsid w:val="00FF63C6"/>
    <w:rsid w:val="00FF7BA4"/>
  </w:rsids>
  <m:mathPr>
    <m:mathFont m:val="Cambria Math"/>
    <m:brkBin m:val="before"/>
    <m:brkBinSub m:val="--"/>
    <m:smallFrac m:val="0"/>
    <m:dispDef/>
    <m:lMargin m:val="0"/>
    <m:rMargin m:val="0"/>
    <m:defJc m:val="centerGroup"/>
    <m:wrapIndent m:val="1440"/>
    <m:intLim m:val="subSup"/>
    <m:naryLim m:val="undOvr"/>
  </m:mathPr>
  <w:themeFontLang w:val="en-US" w:eastAsia="ii-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097"/>
    <o:shapelayout v:ext="edit">
      <o:idmap v:ext="edit" data="2"/>
    </o:shapelayout>
  </w:shapeDefaults>
  <w:decimalSymbol w:val=","/>
  <w:listSeparator w:val=","/>
  <w14:docId w14:val="540787F9"/>
  <w15:docId w15:val="{74D33AB6-54E3-430D-84F9-61342D8C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4D38"/>
    <w:rPr>
      <w:sz w:val="22"/>
      <w:szCs w:val="24"/>
      <w:lang w:val="en-GB" w:eastAsia="en-GB"/>
    </w:rPr>
  </w:style>
  <w:style w:type="paragraph" w:styleId="Heading1">
    <w:name w:val="heading 1"/>
    <w:basedOn w:val="Normal"/>
    <w:next w:val="Normal"/>
    <w:qFormat/>
    <w:rsid w:val="00D52CB3"/>
    <w:pPr>
      <w:jc w:val="center"/>
      <w:outlineLvl w:val="0"/>
    </w:pPr>
    <w:rPr>
      <w:b/>
      <w:i/>
      <w:sz w:val="32"/>
      <w:szCs w:val="20"/>
    </w:rPr>
  </w:style>
  <w:style w:type="paragraph" w:styleId="Heading4">
    <w:name w:val="heading 4"/>
    <w:aliases w:val="Heading 4 CIDB"/>
    <w:basedOn w:val="Normal"/>
    <w:next w:val="Normal"/>
    <w:autoRedefine/>
    <w:qFormat/>
    <w:rsid w:val="00684BF1"/>
    <w:pPr>
      <w:keepNext/>
      <w:spacing w:before="240" w:after="60"/>
      <w:jc w:val="both"/>
      <w:outlineLvl w:val="3"/>
    </w:pPr>
    <w:rPr>
      <w:rFonts w:ascii="Verdana" w:hAnsi="Verdana"/>
      <w:b/>
      <w:bCs/>
      <w:i/>
      <w:caps/>
      <w:sz w:val="20"/>
      <w:szCs w:val="20"/>
      <w:lang w:val="en-US"/>
    </w:rPr>
  </w:style>
  <w:style w:type="paragraph" w:styleId="Heading5">
    <w:name w:val="heading 5"/>
    <w:aliases w:val="Heading 5 CIDB"/>
    <w:basedOn w:val="Normal"/>
    <w:next w:val="Normal"/>
    <w:qFormat/>
    <w:rsid w:val="00684BF1"/>
    <w:pPr>
      <w:spacing w:before="240" w:after="60" w:line="360" w:lineRule="auto"/>
      <w:jc w:val="both"/>
      <w:outlineLvl w:val="4"/>
    </w:pPr>
    <w:rPr>
      <w:rFonts w:ascii="Verdana" w:hAnsi="Verdana"/>
      <w:b/>
      <w:bCs/>
      <w:iCs/>
      <w:cap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abiso1">
    <w:name w:val="Thabiso 1"/>
    <w:basedOn w:val="Heading1"/>
    <w:rsid w:val="00895473"/>
    <w:pPr>
      <w:autoSpaceDE w:val="0"/>
      <w:autoSpaceDN w:val="0"/>
      <w:adjustRightInd w:val="0"/>
      <w:jc w:val="both"/>
    </w:pPr>
    <w:rPr>
      <w:rFonts w:ascii="Gautami" w:hAnsi="Gautami" w:cs="Times New Roman"/>
      <w:i w:val="0"/>
      <w:iCs/>
      <w:caps/>
    </w:rPr>
  </w:style>
  <w:style w:type="paragraph" w:customStyle="1" w:styleId="Thabiso2">
    <w:name w:val="Thabiso 2"/>
    <w:basedOn w:val="Heading1"/>
    <w:rsid w:val="00895473"/>
    <w:pPr>
      <w:autoSpaceDE w:val="0"/>
      <w:autoSpaceDN w:val="0"/>
      <w:adjustRightInd w:val="0"/>
      <w:jc w:val="both"/>
    </w:pPr>
    <w:rPr>
      <w:rFonts w:ascii="Gautami" w:hAnsi="Gautami" w:cs="Times New Roman"/>
      <w:caps/>
      <w:sz w:val="28"/>
      <w:szCs w:val="28"/>
    </w:rPr>
  </w:style>
  <w:style w:type="numbering" w:customStyle="1" w:styleId="BulletsThabiso">
    <w:name w:val="Bullets Thabiso"/>
    <w:basedOn w:val="NoList"/>
    <w:rsid w:val="00895473"/>
    <w:pPr>
      <w:numPr>
        <w:numId w:val="1"/>
      </w:numPr>
    </w:pPr>
  </w:style>
  <w:style w:type="paragraph" w:styleId="Header">
    <w:name w:val="header"/>
    <w:aliases w:val="hd,heading 3 after h2,h,h3+,ContentsHeader"/>
    <w:basedOn w:val="Normal"/>
    <w:link w:val="HeaderChar"/>
    <w:rsid w:val="001E4D38"/>
    <w:pPr>
      <w:tabs>
        <w:tab w:val="center" w:pos="4320"/>
        <w:tab w:val="right" w:pos="8640"/>
      </w:tabs>
    </w:pPr>
  </w:style>
  <w:style w:type="paragraph" w:styleId="Footer">
    <w:name w:val="footer"/>
    <w:basedOn w:val="Normal"/>
    <w:link w:val="FooterChar"/>
    <w:rsid w:val="001E4D38"/>
    <w:pPr>
      <w:tabs>
        <w:tab w:val="center" w:pos="4320"/>
        <w:tab w:val="right" w:pos="8640"/>
      </w:tabs>
    </w:pPr>
  </w:style>
  <w:style w:type="character" w:styleId="PageNumber">
    <w:name w:val="page number"/>
    <w:basedOn w:val="DefaultParagraphFont"/>
    <w:rsid w:val="001E4D38"/>
  </w:style>
  <w:style w:type="numbering" w:customStyle="1" w:styleId="StyleBulleted10pt">
    <w:name w:val="Style Bulleted 10 pt"/>
    <w:basedOn w:val="NoList"/>
    <w:rsid w:val="001E4D38"/>
    <w:pPr>
      <w:numPr>
        <w:numId w:val="2"/>
      </w:numPr>
    </w:pPr>
  </w:style>
  <w:style w:type="paragraph" w:customStyle="1" w:styleId="msonospacing0">
    <w:name w:val="msonospacing"/>
    <w:basedOn w:val="Normal"/>
    <w:rsid w:val="00A544C5"/>
    <w:rPr>
      <w:rFonts w:ascii="Calibri" w:hAnsi="Calibri"/>
      <w:szCs w:val="22"/>
      <w:lang w:val="en-US" w:eastAsia="en-US"/>
    </w:rPr>
  </w:style>
  <w:style w:type="paragraph" w:styleId="BodyTextIndent">
    <w:name w:val="Body Text Indent"/>
    <w:basedOn w:val="Normal"/>
    <w:rsid w:val="00065F1E"/>
    <w:pPr>
      <w:ind w:left="360"/>
      <w:jc w:val="both"/>
    </w:pPr>
    <w:rPr>
      <w:bCs/>
      <w:sz w:val="24"/>
      <w:szCs w:val="20"/>
      <w:lang w:eastAsia="en-US"/>
    </w:rPr>
  </w:style>
  <w:style w:type="character" w:styleId="Hyperlink">
    <w:name w:val="Hyperlink"/>
    <w:basedOn w:val="DefaultParagraphFont"/>
    <w:rsid w:val="00065F1E"/>
    <w:rPr>
      <w:color w:val="0000FF"/>
      <w:u w:val="single"/>
    </w:rPr>
  </w:style>
  <w:style w:type="character" w:customStyle="1" w:styleId="HeaderChar">
    <w:name w:val="Header Char"/>
    <w:aliases w:val="hd Char,heading 3 after h2 Char,h Char,h3+ Char,ContentsHeader Char"/>
    <w:basedOn w:val="DefaultParagraphFont"/>
    <w:link w:val="Header"/>
    <w:rsid w:val="001F42B3"/>
    <w:rPr>
      <w:rFonts w:ascii="Arial" w:hAnsi="Arial"/>
      <w:sz w:val="22"/>
      <w:szCs w:val="24"/>
      <w:lang w:val="en-GB" w:eastAsia="en-GB"/>
    </w:rPr>
  </w:style>
  <w:style w:type="paragraph" w:customStyle="1" w:styleId="DocumentLabel">
    <w:name w:val="Document Label"/>
    <w:basedOn w:val="Normal"/>
    <w:next w:val="Normal"/>
    <w:rsid w:val="001F42B3"/>
    <w:pPr>
      <w:keepNext/>
      <w:keepLines/>
      <w:spacing w:before="400" w:after="120" w:line="240" w:lineRule="atLeast"/>
      <w:ind w:right="835"/>
    </w:pPr>
    <w:rPr>
      <w:rFonts w:ascii="Arial Black" w:hAnsi="Arial Black"/>
      <w:spacing w:val="-5"/>
      <w:kern w:val="28"/>
      <w:sz w:val="96"/>
      <w:szCs w:val="20"/>
      <w:lang w:val="en-US" w:eastAsia="en-US"/>
    </w:rPr>
  </w:style>
  <w:style w:type="paragraph" w:customStyle="1" w:styleId="MessageHeaderFirst">
    <w:name w:val="Message Header First"/>
    <w:basedOn w:val="MessageHeader"/>
    <w:next w:val="MessageHeader"/>
    <w:rsid w:val="001F42B3"/>
    <w:pPr>
      <w:keepLines/>
      <w:pBdr>
        <w:top w:val="none" w:sz="0" w:space="0" w:color="auto"/>
        <w:left w:val="none" w:sz="0" w:space="0" w:color="auto"/>
        <w:bottom w:val="none" w:sz="0" w:space="0" w:color="auto"/>
        <w:right w:val="none" w:sz="0" w:space="0" w:color="auto"/>
      </w:pBdr>
      <w:shd w:val="clear" w:color="auto" w:fill="auto"/>
      <w:spacing w:before="220" w:after="120" w:line="180" w:lineRule="atLeast"/>
      <w:ind w:left="1555" w:right="835" w:hanging="720"/>
    </w:pPr>
    <w:rPr>
      <w:rFonts w:ascii="Arial" w:hAnsi="Arial"/>
      <w:spacing w:val="-5"/>
      <w:sz w:val="20"/>
      <w:szCs w:val="20"/>
      <w:lang w:val="en-US" w:eastAsia="en-US"/>
    </w:rPr>
  </w:style>
  <w:style w:type="character" w:customStyle="1" w:styleId="MessageHeaderLabel">
    <w:name w:val="Message Header Label"/>
    <w:rsid w:val="001F42B3"/>
    <w:rPr>
      <w:rFonts w:ascii="Arial Black" w:hAnsi="Arial Black"/>
      <w:spacing w:val="-10"/>
      <w:sz w:val="18"/>
    </w:rPr>
  </w:style>
  <w:style w:type="paragraph" w:styleId="MessageHeader">
    <w:name w:val="Message Header"/>
    <w:basedOn w:val="Normal"/>
    <w:link w:val="MessageHeaderChar"/>
    <w:rsid w:val="001F42B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Times New Roman"/>
      <w:sz w:val="24"/>
    </w:rPr>
  </w:style>
  <w:style w:type="character" w:customStyle="1" w:styleId="MessageHeaderChar">
    <w:name w:val="Message Header Char"/>
    <w:basedOn w:val="DefaultParagraphFont"/>
    <w:link w:val="MessageHeader"/>
    <w:rsid w:val="001F42B3"/>
    <w:rPr>
      <w:rFonts w:ascii="Cambria" w:eastAsia="Times New Roman" w:hAnsi="Cambria" w:cs="Times New Roman"/>
      <w:sz w:val="24"/>
      <w:szCs w:val="24"/>
      <w:shd w:val="pct20" w:color="auto" w:fill="auto"/>
      <w:lang w:val="en-GB" w:eastAsia="en-GB"/>
    </w:rPr>
  </w:style>
  <w:style w:type="paragraph" w:styleId="BalloonText">
    <w:name w:val="Balloon Text"/>
    <w:basedOn w:val="Normal"/>
    <w:link w:val="BalloonTextChar"/>
    <w:rsid w:val="001F42B3"/>
    <w:rPr>
      <w:rFonts w:ascii="Tahoma" w:hAnsi="Tahoma" w:cs="Tahoma"/>
      <w:sz w:val="16"/>
      <w:szCs w:val="16"/>
    </w:rPr>
  </w:style>
  <w:style w:type="character" w:customStyle="1" w:styleId="BalloonTextChar">
    <w:name w:val="Balloon Text Char"/>
    <w:basedOn w:val="DefaultParagraphFont"/>
    <w:link w:val="BalloonText"/>
    <w:rsid w:val="001F42B3"/>
    <w:rPr>
      <w:rFonts w:ascii="Tahoma" w:hAnsi="Tahoma" w:cs="Tahoma"/>
      <w:sz w:val="16"/>
      <w:szCs w:val="16"/>
      <w:lang w:val="en-GB" w:eastAsia="en-GB"/>
    </w:rPr>
  </w:style>
  <w:style w:type="paragraph" w:customStyle="1" w:styleId="CharCharCharCharCharChar">
    <w:name w:val="Char Char Char Char Char Char"/>
    <w:basedOn w:val="Normal"/>
    <w:semiHidden/>
    <w:rsid w:val="00426C8D"/>
    <w:pPr>
      <w:spacing w:after="240" w:line="24" w:lineRule="atLeast"/>
      <w:jc w:val="both"/>
    </w:pPr>
    <w:rPr>
      <w:rFonts w:ascii="Century Gothic" w:hAnsi="Century Gothic"/>
      <w:bCs/>
      <w:sz w:val="24"/>
      <w:szCs w:val="20"/>
      <w:lang w:val="en-US" w:eastAsia="en-US"/>
    </w:rPr>
  </w:style>
  <w:style w:type="table" w:styleId="TableGrid">
    <w:name w:val="Table Grid"/>
    <w:basedOn w:val="TableNormal"/>
    <w:uiPriority w:val="39"/>
    <w:rsid w:val="00C65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73BC"/>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EB4A47"/>
    <w:pPr>
      <w:ind w:left="720"/>
    </w:pPr>
    <w:rPr>
      <w:rFonts w:ascii="Calibri" w:eastAsiaTheme="minorHAnsi" w:hAnsi="Calibri" w:cs="Times New Roman"/>
      <w:szCs w:val="22"/>
      <w:lang w:val="en-ZA" w:eastAsia="en-ZA"/>
    </w:rPr>
  </w:style>
  <w:style w:type="paragraph" w:styleId="Subtitle">
    <w:name w:val="Subtitle"/>
    <w:basedOn w:val="Normal"/>
    <w:next w:val="Normal"/>
    <w:link w:val="SubtitleChar"/>
    <w:qFormat/>
    <w:rsid w:val="00596E3B"/>
    <w:pPr>
      <w:numPr>
        <w:ilvl w:val="1"/>
      </w:numPr>
    </w:pPr>
    <w:rPr>
      <w:rFonts w:asciiTheme="majorHAnsi" w:eastAsiaTheme="majorEastAsia" w:hAnsiTheme="majorHAnsi" w:cstheme="majorBidi"/>
      <w:i/>
      <w:iCs/>
      <w:color w:val="E6B000" w:themeColor="accent1"/>
      <w:spacing w:val="15"/>
      <w:sz w:val="24"/>
    </w:rPr>
  </w:style>
  <w:style w:type="character" w:customStyle="1" w:styleId="SubtitleChar">
    <w:name w:val="Subtitle Char"/>
    <w:basedOn w:val="DefaultParagraphFont"/>
    <w:link w:val="Subtitle"/>
    <w:rsid w:val="00596E3B"/>
    <w:rPr>
      <w:rFonts w:asciiTheme="majorHAnsi" w:eastAsiaTheme="majorEastAsia" w:hAnsiTheme="majorHAnsi" w:cstheme="majorBidi"/>
      <w:i/>
      <w:iCs/>
      <w:color w:val="E6B000" w:themeColor="accent1"/>
      <w:spacing w:val="15"/>
      <w:sz w:val="24"/>
      <w:szCs w:val="24"/>
      <w:lang w:val="en-GB" w:eastAsia="en-GB"/>
    </w:rPr>
  </w:style>
  <w:style w:type="character" w:styleId="Strong">
    <w:name w:val="Strong"/>
    <w:basedOn w:val="DefaultParagraphFont"/>
    <w:qFormat/>
    <w:rsid w:val="00596E3B"/>
    <w:rPr>
      <w:b/>
      <w:bCs/>
    </w:rPr>
  </w:style>
  <w:style w:type="character" w:styleId="IntenseEmphasis">
    <w:name w:val="Intense Emphasis"/>
    <w:basedOn w:val="DefaultParagraphFont"/>
    <w:uiPriority w:val="21"/>
    <w:qFormat/>
    <w:rsid w:val="00596E3B"/>
    <w:rPr>
      <w:b/>
      <w:bCs/>
      <w:i/>
      <w:iCs/>
      <w:color w:val="E6B000" w:themeColor="accent1"/>
    </w:rPr>
  </w:style>
  <w:style w:type="paragraph" w:styleId="NoSpacing">
    <w:name w:val="No Spacing"/>
    <w:uiPriority w:val="1"/>
    <w:qFormat/>
    <w:rsid w:val="00596E3B"/>
    <w:rPr>
      <w:sz w:val="22"/>
      <w:szCs w:val="24"/>
      <w:lang w:val="en-GB" w:eastAsia="en-GB"/>
    </w:rPr>
  </w:style>
  <w:style w:type="character" w:styleId="SubtleEmphasis">
    <w:name w:val="Subtle Emphasis"/>
    <w:basedOn w:val="DefaultParagraphFont"/>
    <w:uiPriority w:val="19"/>
    <w:qFormat/>
    <w:rsid w:val="00596E3B"/>
    <w:rPr>
      <w:i/>
      <w:iCs/>
      <w:color w:val="808080" w:themeColor="text1" w:themeTint="7F"/>
    </w:rPr>
  </w:style>
  <w:style w:type="paragraph" w:styleId="Quote">
    <w:name w:val="Quote"/>
    <w:basedOn w:val="Normal"/>
    <w:next w:val="Normal"/>
    <w:link w:val="QuoteChar"/>
    <w:uiPriority w:val="29"/>
    <w:qFormat/>
    <w:rsid w:val="00596E3B"/>
    <w:rPr>
      <w:i/>
      <w:iCs/>
      <w:color w:val="000000" w:themeColor="text1"/>
    </w:rPr>
  </w:style>
  <w:style w:type="character" w:customStyle="1" w:styleId="QuoteChar">
    <w:name w:val="Quote Char"/>
    <w:basedOn w:val="DefaultParagraphFont"/>
    <w:link w:val="Quote"/>
    <w:uiPriority w:val="29"/>
    <w:rsid w:val="00596E3B"/>
    <w:rPr>
      <w:i/>
      <w:iCs/>
      <w:color w:val="000000" w:themeColor="text1"/>
      <w:sz w:val="22"/>
      <w:szCs w:val="24"/>
      <w:lang w:val="en-GB" w:eastAsia="en-GB"/>
    </w:rPr>
  </w:style>
  <w:style w:type="paragraph" w:styleId="IntenseQuote">
    <w:name w:val="Intense Quote"/>
    <w:basedOn w:val="Normal"/>
    <w:next w:val="Normal"/>
    <w:link w:val="IntenseQuoteChar"/>
    <w:uiPriority w:val="30"/>
    <w:qFormat/>
    <w:rsid w:val="00596E3B"/>
    <w:pPr>
      <w:pBdr>
        <w:bottom w:val="single" w:sz="4" w:space="4" w:color="E6B000"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596E3B"/>
    <w:rPr>
      <w:b/>
      <w:bCs/>
      <w:i/>
      <w:iCs/>
      <w:sz w:val="22"/>
      <w:szCs w:val="24"/>
      <w:lang w:val="en-GB" w:eastAsia="en-GB"/>
    </w:rPr>
  </w:style>
  <w:style w:type="character" w:customStyle="1" w:styleId="FooterChar">
    <w:name w:val="Footer Char"/>
    <w:basedOn w:val="DefaultParagraphFont"/>
    <w:link w:val="Footer"/>
    <w:rsid w:val="00955299"/>
    <w:rPr>
      <w:sz w:val="22"/>
      <w:szCs w:val="24"/>
      <w:lang w:val="en-GB" w:eastAsia="en-GB"/>
    </w:rPr>
  </w:style>
  <w:style w:type="character" w:styleId="UnresolvedMention">
    <w:name w:val="Unresolved Mention"/>
    <w:basedOn w:val="DefaultParagraphFont"/>
    <w:uiPriority w:val="99"/>
    <w:semiHidden/>
    <w:unhideWhenUsed/>
    <w:rsid w:val="00484EC4"/>
    <w:rPr>
      <w:color w:val="605E5C"/>
      <w:shd w:val="clear" w:color="auto" w:fill="E1DFDD"/>
    </w:rPr>
  </w:style>
  <w:style w:type="paragraph" w:customStyle="1" w:styleId="paragraph">
    <w:name w:val="paragraph"/>
    <w:basedOn w:val="Normal"/>
    <w:rsid w:val="0085053D"/>
    <w:pPr>
      <w:spacing w:before="100" w:beforeAutospacing="1" w:after="100" w:afterAutospacing="1"/>
    </w:pPr>
    <w:rPr>
      <w:rFonts w:ascii="Times New Roman" w:hAnsi="Times New Roman" w:cs="Times New Roman"/>
      <w:sz w:val="24"/>
      <w:lang w:val="en-ZA" w:eastAsia="en-ZA"/>
    </w:rPr>
  </w:style>
  <w:style w:type="character" w:customStyle="1" w:styleId="normaltextrun">
    <w:name w:val="normaltextrun"/>
    <w:basedOn w:val="DefaultParagraphFont"/>
    <w:rsid w:val="0085053D"/>
  </w:style>
  <w:style w:type="character" w:customStyle="1" w:styleId="eop">
    <w:name w:val="eop"/>
    <w:basedOn w:val="DefaultParagraphFont"/>
    <w:rsid w:val="0085053D"/>
  </w:style>
  <w:style w:type="paragraph" w:customStyle="1" w:styleId="xmsonormal">
    <w:name w:val="x_msonormal"/>
    <w:basedOn w:val="Normal"/>
    <w:rsid w:val="009B4EEF"/>
    <w:pPr>
      <w:spacing w:before="100" w:beforeAutospacing="1" w:after="100" w:afterAutospacing="1"/>
    </w:pPr>
    <w:rPr>
      <w:rFonts w:ascii="Times New Roman" w:hAnsi="Times New Roman" w:cs="Times New Roman"/>
      <w:sz w:val="24"/>
      <w:lang w:val="en-ZA" w:eastAsia="en-ZA"/>
    </w:rPr>
  </w:style>
  <w:style w:type="paragraph" w:customStyle="1" w:styleId="xmsolistparagraph">
    <w:name w:val="x_msolistparagraph"/>
    <w:basedOn w:val="Normal"/>
    <w:rsid w:val="009B4EEF"/>
    <w:pPr>
      <w:spacing w:before="100" w:beforeAutospacing="1" w:after="100" w:afterAutospacing="1"/>
    </w:pPr>
    <w:rPr>
      <w:rFonts w:ascii="Times New Roman" w:hAnsi="Times New Roman" w:cs="Times New Roman"/>
      <w:sz w:val="24"/>
      <w:lang w:val="en-ZA" w:eastAsia="en-ZA"/>
    </w:rPr>
  </w:style>
  <w:style w:type="paragraph" w:styleId="NormalWeb">
    <w:name w:val="Normal (Web)"/>
    <w:basedOn w:val="Normal"/>
    <w:uiPriority w:val="99"/>
    <w:semiHidden/>
    <w:unhideWhenUsed/>
    <w:rsid w:val="00997538"/>
    <w:pPr>
      <w:spacing w:before="100" w:beforeAutospacing="1" w:after="100" w:afterAutospacing="1"/>
    </w:pPr>
    <w:rPr>
      <w:rFonts w:ascii="Times New Roman" w:hAnsi="Times New Roman" w:cs="Times New Roman"/>
      <w:sz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6387">
      <w:bodyDiv w:val="1"/>
      <w:marLeft w:val="0"/>
      <w:marRight w:val="0"/>
      <w:marTop w:val="0"/>
      <w:marBottom w:val="0"/>
      <w:divBdr>
        <w:top w:val="none" w:sz="0" w:space="0" w:color="auto"/>
        <w:left w:val="none" w:sz="0" w:space="0" w:color="auto"/>
        <w:bottom w:val="none" w:sz="0" w:space="0" w:color="auto"/>
        <w:right w:val="none" w:sz="0" w:space="0" w:color="auto"/>
      </w:divBdr>
    </w:div>
    <w:div w:id="38283105">
      <w:bodyDiv w:val="1"/>
      <w:marLeft w:val="0"/>
      <w:marRight w:val="0"/>
      <w:marTop w:val="0"/>
      <w:marBottom w:val="0"/>
      <w:divBdr>
        <w:top w:val="none" w:sz="0" w:space="0" w:color="auto"/>
        <w:left w:val="none" w:sz="0" w:space="0" w:color="auto"/>
        <w:bottom w:val="none" w:sz="0" w:space="0" w:color="auto"/>
        <w:right w:val="none" w:sz="0" w:space="0" w:color="auto"/>
      </w:divBdr>
    </w:div>
    <w:div w:id="99957457">
      <w:bodyDiv w:val="1"/>
      <w:marLeft w:val="0"/>
      <w:marRight w:val="0"/>
      <w:marTop w:val="0"/>
      <w:marBottom w:val="0"/>
      <w:divBdr>
        <w:top w:val="none" w:sz="0" w:space="0" w:color="auto"/>
        <w:left w:val="none" w:sz="0" w:space="0" w:color="auto"/>
        <w:bottom w:val="none" w:sz="0" w:space="0" w:color="auto"/>
        <w:right w:val="none" w:sz="0" w:space="0" w:color="auto"/>
      </w:divBdr>
    </w:div>
    <w:div w:id="106895690">
      <w:bodyDiv w:val="1"/>
      <w:marLeft w:val="0"/>
      <w:marRight w:val="0"/>
      <w:marTop w:val="0"/>
      <w:marBottom w:val="0"/>
      <w:divBdr>
        <w:top w:val="none" w:sz="0" w:space="0" w:color="auto"/>
        <w:left w:val="none" w:sz="0" w:space="0" w:color="auto"/>
        <w:bottom w:val="none" w:sz="0" w:space="0" w:color="auto"/>
        <w:right w:val="none" w:sz="0" w:space="0" w:color="auto"/>
      </w:divBdr>
      <w:divsChild>
        <w:div w:id="674654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88268">
      <w:bodyDiv w:val="1"/>
      <w:marLeft w:val="0"/>
      <w:marRight w:val="0"/>
      <w:marTop w:val="0"/>
      <w:marBottom w:val="0"/>
      <w:divBdr>
        <w:top w:val="none" w:sz="0" w:space="0" w:color="auto"/>
        <w:left w:val="none" w:sz="0" w:space="0" w:color="auto"/>
        <w:bottom w:val="none" w:sz="0" w:space="0" w:color="auto"/>
        <w:right w:val="none" w:sz="0" w:space="0" w:color="auto"/>
      </w:divBdr>
    </w:div>
    <w:div w:id="251860245">
      <w:bodyDiv w:val="1"/>
      <w:marLeft w:val="0"/>
      <w:marRight w:val="0"/>
      <w:marTop w:val="0"/>
      <w:marBottom w:val="0"/>
      <w:divBdr>
        <w:top w:val="none" w:sz="0" w:space="0" w:color="auto"/>
        <w:left w:val="none" w:sz="0" w:space="0" w:color="auto"/>
        <w:bottom w:val="none" w:sz="0" w:space="0" w:color="auto"/>
        <w:right w:val="none" w:sz="0" w:space="0" w:color="auto"/>
      </w:divBdr>
    </w:div>
    <w:div w:id="316690469">
      <w:bodyDiv w:val="1"/>
      <w:marLeft w:val="0"/>
      <w:marRight w:val="0"/>
      <w:marTop w:val="0"/>
      <w:marBottom w:val="0"/>
      <w:divBdr>
        <w:top w:val="none" w:sz="0" w:space="0" w:color="auto"/>
        <w:left w:val="none" w:sz="0" w:space="0" w:color="auto"/>
        <w:bottom w:val="none" w:sz="0" w:space="0" w:color="auto"/>
        <w:right w:val="none" w:sz="0" w:space="0" w:color="auto"/>
      </w:divBdr>
    </w:div>
    <w:div w:id="325398193">
      <w:bodyDiv w:val="1"/>
      <w:marLeft w:val="0"/>
      <w:marRight w:val="0"/>
      <w:marTop w:val="0"/>
      <w:marBottom w:val="0"/>
      <w:divBdr>
        <w:top w:val="none" w:sz="0" w:space="0" w:color="auto"/>
        <w:left w:val="none" w:sz="0" w:space="0" w:color="auto"/>
        <w:bottom w:val="none" w:sz="0" w:space="0" w:color="auto"/>
        <w:right w:val="none" w:sz="0" w:space="0" w:color="auto"/>
      </w:divBdr>
    </w:div>
    <w:div w:id="347685732">
      <w:bodyDiv w:val="1"/>
      <w:marLeft w:val="0"/>
      <w:marRight w:val="0"/>
      <w:marTop w:val="0"/>
      <w:marBottom w:val="0"/>
      <w:divBdr>
        <w:top w:val="none" w:sz="0" w:space="0" w:color="auto"/>
        <w:left w:val="none" w:sz="0" w:space="0" w:color="auto"/>
        <w:bottom w:val="none" w:sz="0" w:space="0" w:color="auto"/>
        <w:right w:val="none" w:sz="0" w:space="0" w:color="auto"/>
      </w:divBdr>
    </w:div>
    <w:div w:id="363797698">
      <w:bodyDiv w:val="1"/>
      <w:marLeft w:val="0"/>
      <w:marRight w:val="0"/>
      <w:marTop w:val="0"/>
      <w:marBottom w:val="0"/>
      <w:divBdr>
        <w:top w:val="none" w:sz="0" w:space="0" w:color="auto"/>
        <w:left w:val="none" w:sz="0" w:space="0" w:color="auto"/>
        <w:bottom w:val="none" w:sz="0" w:space="0" w:color="auto"/>
        <w:right w:val="none" w:sz="0" w:space="0" w:color="auto"/>
      </w:divBdr>
    </w:div>
    <w:div w:id="383136735">
      <w:bodyDiv w:val="1"/>
      <w:marLeft w:val="0"/>
      <w:marRight w:val="0"/>
      <w:marTop w:val="0"/>
      <w:marBottom w:val="0"/>
      <w:divBdr>
        <w:top w:val="none" w:sz="0" w:space="0" w:color="auto"/>
        <w:left w:val="none" w:sz="0" w:space="0" w:color="auto"/>
        <w:bottom w:val="none" w:sz="0" w:space="0" w:color="auto"/>
        <w:right w:val="none" w:sz="0" w:space="0" w:color="auto"/>
      </w:divBdr>
    </w:div>
    <w:div w:id="423844990">
      <w:bodyDiv w:val="1"/>
      <w:marLeft w:val="0"/>
      <w:marRight w:val="0"/>
      <w:marTop w:val="0"/>
      <w:marBottom w:val="0"/>
      <w:divBdr>
        <w:top w:val="none" w:sz="0" w:space="0" w:color="auto"/>
        <w:left w:val="none" w:sz="0" w:space="0" w:color="auto"/>
        <w:bottom w:val="none" w:sz="0" w:space="0" w:color="auto"/>
        <w:right w:val="none" w:sz="0" w:space="0" w:color="auto"/>
      </w:divBdr>
    </w:div>
    <w:div w:id="493028801">
      <w:bodyDiv w:val="1"/>
      <w:marLeft w:val="0"/>
      <w:marRight w:val="0"/>
      <w:marTop w:val="0"/>
      <w:marBottom w:val="0"/>
      <w:divBdr>
        <w:top w:val="none" w:sz="0" w:space="0" w:color="auto"/>
        <w:left w:val="none" w:sz="0" w:space="0" w:color="auto"/>
        <w:bottom w:val="none" w:sz="0" w:space="0" w:color="auto"/>
        <w:right w:val="none" w:sz="0" w:space="0" w:color="auto"/>
      </w:divBdr>
    </w:div>
    <w:div w:id="503278159">
      <w:bodyDiv w:val="1"/>
      <w:marLeft w:val="0"/>
      <w:marRight w:val="0"/>
      <w:marTop w:val="0"/>
      <w:marBottom w:val="0"/>
      <w:divBdr>
        <w:top w:val="none" w:sz="0" w:space="0" w:color="auto"/>
        <w:left w:val="none" w:sz="0" w:space="0" w:color="auto"/>
        <w:bottom w:val="none" w:sz="0" w:space="0" w:color="auto"/>
        <w:right w:val="none" w:sz="0" w:space="0" w:color="auto"/>
      </w:divBdr>
    </w:div>
    <w:div w:id="613095848">
      <w:bodyDiv w:val="1"/>
      <w:marLeft w:val="0"/>
      <w:marRight w:val="0"/>
      <w:marTop w:val="0"/>
      <w:marBottom w:val="0"/>
      <w:divBdr>
        <w:top w:val="none" w:sz="0" w:space="0" w:color="auto"/>
        <w:left w:val="none" w:sz="0" w:space="0" w:color="auto"/>
        <w:bottom w:val="none" w:sz="0" w:space="0" w:color="auto"/>
        <w:right w:val="none" w:sz="0" w:space="0" w:color="auto"/>
      </w:divBdr>
    </w:div>
    <w:div w:id="684476731">
      <w:bodyDiv w:val="1"/>
      <w:marLeft w:val="0"/>
      <w:marRight w:val="0"/>
      <w:marTop w:val="0"/>
      <w:marBottom w:val="0"/>
      <w:divBdr>
        <w:top w:val="none" w:sz="0" w:space="0" w:color="auto"/>
        <w:left w:val="none" w:sz="0" w:space="0" w:color="auto"/>
        <w:bottom w:val="none" w:sz="0" w:space="0" w:color="auto"/>
        <w:right w:val="none" w:sz="0" w:space="0" w:color="auto"/>
      </w:divBdr>
    </w:div>
    <w:div w:id="700743631">
      <w:bodyDiv w:val="1"/>
      <w:marLeft w:val="0"/>
      <w:marRight w:val="0"/>
      <w:marTop w:val="0"/>
      <w:marBottom w:val="0"/>
      <w:divBdr>
        <w:top w:val="none" w:sz="0" w:space="0" w:color="auto"/>
        <w:left w:val="none" w:sz="0" w:space="0" w:color="auto"/>
        <w:bottom w:val="none" w:sz="0" w:space="0" w:color="auto"/>
        <w:right w:val="none" w:sz="0" w:space="0" w:color="auto"/>
      </w:divBdr>
    </w:div>
    <w:div w:id="723334396">
      <w:bodyDiv w:val="1"/>
      <w:marLeft w:val="0"/>
      <w:marRight w:val="0"/>
      <w:marTop w:val="0"/>
      <w:marBottom w:val="0"/>
      <w:divBdr>
        <w:top w:val="none" w:sz="0" w:space="0" w:color="auto"/>
        <w:left w:val="none" w:sz="0" w:space="0" w:color="auto"/>
        <w:bottom w:val="none" w:sz="0" w:space="0" w:color="auto"/>
        <w:right w:val="none" w:sz="0" w:space="0" w:color="auto"/>
      </w:divBdr>
    </w:div>
    <w:div w:id="771627034">
      <w:bodyDiv w:val="1"/>
      <w:marLeft w:val="0"/>
      <w:marRight w:val="0"/>
      <w:marTop w:val="0"/>
      <w:marBottom w:val="0"/>
      <w:divBdr>
        <w:top w:val="none" w:sz="0" w:space="0" w:color="auto"/>
        <w:left w:val="none" w:sz="0" w:space="0" w:color="auto"/>
        <w:bottom w:val="none" w:sz="0" w:space="0" w:color="auto"/>
        <w:right w:val="none" w:sz="0" w:space="0" w:color="auto"/>
      </w:divBdr>
    </w:div>
    <w:div w:id="823088015">
      <w:bodyDiv w:val="1"/>
      <w:marLeft w:val="0"/>
      <w:marRight w:val="0"/>
      <w:marTop w:val="0"/>
      <w:marBottom w:val="0"/>
      <w:divBdr>
        <w:top w:val="none" w:sz="0" w:space="0" w:color="auto"/>
        <w:left w:val="none" w:sz="0" w:space="0" w:color="auto"/>
        <w:bottom w:val="none" w:sz="0" w:space="0" w:color="auto"/>
        <w:right w:val="none" w:sz="0" w:space="0" w:color="auto"/>
      </w:divBdr>
    </w:div>
    <w:div w:id="889733850">
      <w:bodyDiv w:val="1"/>
      <w:marLeft w:val="0"/>
      <w:marRight w:val="0"/>
      <w:marTop w:val="0"/>
      <w:marBottom w:val="0"/>
      <w:divBdr>
        <w:top w:val="none" w:sz="0" w:space="0" w:color="auto"/>
        <w:left w:val="none" w:sz="0" w:space="0" w:color="auto"/>
        <w:bottom w:val="none" w:sz="0" w:space="0" w:color="auto"/>
        <w:right w:val="none" w:sz="0" w:space="0" w:color="auto"/>
      </w:divBdr>
    </w:div>
    <w:div w:id="939412728">
      <w:bodyDiv w:val="1"/>
      <w:marLeft w:val="0"/>
      <w:marRight w:val="0"/>
      <w:marTop w:val="0"/>
      <w:marBottom w:val="0"/>
      <w:divBdr>
        <w:top w:val="none" w:sz="0" w:space="0" w:color="auto"/>
        <w:left w:val="none" w:sz="0" w:space="0" w:color="auto"/>
        <w:bottom w:val="none" w:sz="0" w:space="0" w:color="auto"/>
        <w:right w:val="none" w:sz="0" w:space="0" w:color="auto"/>
      </w:divBdr>
    </w:div>
    <w:div w:id="985010284">
      <w:bodyDiv w:val="1"/>
      <w:marLeft w:val="0"/>
      <w:marRight w:val="0"/>
      <w:marTop w:val="0"/>
      <w:marBottom w:val="0"/>
      <w:divBdr>
        <w:top w:val="none" w:sz="0" w:space="0" w:color="auto"/>
        <w:left w:val="none" w:sz="0" w:space="0" w:color="auto"/>
        <w:bottom w:val="none" w:sz="0" w:space="0" w:color="auto"/>
        <w:right w:val="none" w:sz="0" w:space="0" w:color="auto"/>
      </w:divBdr>
    </w:div>
    <w:div w:id="1030958447">
      <w:bodyDiv w:val="1"/>
      <w:marLeft w:val="0"/>
      <w:marRight w:val="0"/>
      <w:marTop w:val="0"/>
      <w:marBottom w:val="0"/>
      <w:divBdr>
        <w:top w:val="none" w:sz="0" w:space="0" w:color="auto"/>
        <w:left w:val="none" w:sz="0" w:space="0" w:color="auto"/>
        <w:bottom w:val="none" w:sz="0" w:space="0" w:color="auto"/>
        <w:right w:val="none" w:sz="0" w:space="0" w:color="auto"/>
      </w:divBdr>
    </w:div>
    <w:div w:id="1034695673">
      <w:bodyDiv w:val="1"/>
      <w:marLeft w:val="0"/>
      <w:marRight w:val="0"/>
      <w:marTop w:val="0"/>
      <w:marBottom w:val="0"/>
      <w:divBdr>
        <w:top w:val="none" w:sz="0" w:space="0" w:color="auto"/>
        <w:left w:val="none" w:sz="0" w:space="0" w:color="auto"/>
        <w:bottom w:val="none" w:sz="0" w:space="0" w:color="auto"/>
        <w:right w:val="none" w:sz="0" w:space="0" w:color="auto"/>
      </w:divBdr>
    </w:div>
    <w:div w:id="1158768414">
      <w:bodyDiv w:val="1"/>
      <w:marLeft w:val="0"/>
      <w:marRight w:val="0"/>
      <w:marTop w:val="0"/>
      <w:marBottom w:val="0"/>
      <w:divBdr>
        <w:top w:val="none" w:sz="0" w:space="0" w:color="auto"/>
        <w:left w:val="none" w:sz="0" w:space="0" w:color="auto"/>
        <w:bottom w:val="none" w:sz="0" w:space="0" w:color="auto"/>
        <w:right w:val="none" w:sz="0" w:space="0" w:color="auto"/>
      </w:divBdr>
    </w:div>
    <w:div w:id="1189872093">
      <w:bodyDiv w:val="1"/>
      <w:marLeft w:val="0"/>
      <w:marRight w:val="0"/>
      <w:marTop w:val="0"/>
      <w:marBottom w:val="0"/>
      <w:divBdr>
        <w:top w:val="none" w:sz="0" w:space="0" w:color="auto"/>
        <w:left w:val="none" w:sz="0" w:space="0" w:color="auto"/>
        <w:bottom w:val="none" w:sz="0" w:space="0" w:color="auto"/>
        <w:right w:val="none" w:sz="0" w:space="0" w:color="auto"/>
      </w:divBdr>
    </w:div>
    <w:div w:id="1252203048">
      <w:bodyDiv w:val="1"/>
      <w:marLeft w:val="0"/>
      <w:marRight w:val="0"/>
      <w:marTop w:val="0"/>
      <w:marBottom w:val="0"/>
      <w:divBdr>
        <w:top w:val="none" w:sz="0" w:space="0" w:color="auto"/>
        <w:left w:val="none" w:sz="0" w:space="0" w:color="auto"/>
        <w:bottom w:val="none" w:sz="0" w:space="0" w:color="auto"/>
        <w:right w:val="none" w:sz="0" w:space="0" w:color="auto"/>
      </w:divBdr>
      <w:divsChild>
        <w:div w:id="1957905883">
          <w:marLeft w:val="0"/>
          <w:marRight w:val="0"/>
          <w:marTop w:val="0"/>
          <w:marBottom w:val="0"/>
          <w:divBdr>
            <w:top w:val="none" w:sz="0" w:space="0" w:color="auto"/>
            <w:left w:val="none" w:sz="0" w:space="0" w:color="auto"/>
            <w:bottom w:val="none" w:sz="0" w:space="0" w:color="auto"/>
            <w:right w:val="none" w:sz="0" w:space="0" w:color="auto"/>
          </w:divBdr>
          <w:divsChild>
            <w:div w:id="1448621995">
              <w:marLeft w:val="0"/>
              <w:marRight w:val="0"/>
              <w:marTop w:val="0"/>
              <w:marBottom w:val="0"/>
              <w:divBdr>
                <w:top w:val="none" w:sz="0" w:space="0" w:color="auto"/>
                <w:left w:val="none" w:sz="0" w:space="0" w:color="auto"/>
                <w:bottom w:val="none" w:sz="0" w:space="0" w:color="auto"/>
                <w:right w:val="none" w:sz="0" w:space="0" w:color="auto"/>
              </w:divBdr>
            </w:div>
            <w:div w:id="564528341">
              <w:marLeft w:val="0"/>
              <w:marRight w:val="0"/>
              <w:marTop w:val="0"/>
              <w:marBottom w:val="0"/>
              <w:divBdr>
                <w:top w:val="none" w:sz="0" w:space="0" w:color="auto"/>
                <w:left w:val="none" w:sz="0" w:space="0" w:color="auto"/>
                <w:bottom w:val="none" w:sz="0" w:space="0" w:color="auto"/>
                <w:right w:val="none" w:sz="0" w:space="0" w:color="auto"/>
              </w:divBdr>
            </w:div>
            <w:div w:id="1526870808">
              <w:marLeft w:val="0"/>
              <w:marRight w:val="0"/>
              <w:marTop w:val="0"/>
              <w:marBottom w:val="0"/>
              <w:divBdr>
                <w:top w:val="none" w:sz="0" w:space="0" w:color="auto"/>
                <w:left w:val="none" w:sz="0" w:space="0" w:color="auto"/>
                <w:bottom w:val="none" w:sz="0" w:space="0" w:color="auto"/>
                <w:right w:val="none" w:sz="0" w:space="0" w:color="auto"/>
              </w:divBdr>
            </w:div>
            <w:div w:id="1182550259">
              <w:marLeft w:val="0"/>
              <w:marRight w:val="0"/>
              <w:marTop w:val="0"/>
              <w:marBottom w:val="0"/>
              <w:divBdr>
                <w:top w:val="none" w:sz="0" w:space="0" w:color="auto"/>
                <w:left w:val="none" w:sz="0" w:space="0" w:color="auto"/>
                <w:bottom w:val="none" w:sz="0" w:space="0" w:color="auto"/>
                <w:right w:val="none" w:sz="0" w:space="0" w:color="auto"/>
              </w:divBdr>
            </w:div>
            <w:div w:id="551310524">
              <w:marLeft w:val="0"/>
              <w:marRight w:val="0"/>
              <w:marTop w:val="0"/>
              <w:marBottom w:val="0"/>
              <w:divBdr>
                <w:top w:val="none" w:sz="0" w:space="0" w:color="auto"/>
                <w:left w:val="none" w:sz="0" w:space="0" w:color="auto"/>
                <w:bottom w:val="none" w:sz="0" w:space="0" w:color="auto"/>
                <w:right w:val="none" w:sz="0" w:space="0" w:color="auto"/>
              </w:divBdr>
            </w:div>
            <w:div w:id="1567111434">
              <w:marLeft w:val="0"/>
              <w:marRight w:val="0"/>
              <w:marTop w:val="0"/>
              <w:marBottom w:val="0"/>
              <w:divBdr>
                <w:top w:val="none" w:sz="0" w:space="0" w:color="auto"/>
                <w:left w:val="none" w:sz="0" w:space="0" w:color="auto"/>
                <w:bottom w:val="none" w:sz="0" w:space="0" w:color="auto"/>
                <w:right w:val="none" w:sz="0" w:space="0" w:color="auto"/>
              </w:divBdr>
            </w:div>
            <w:div w:id="483208280">
              <w:marLeft w:val="0"/>
              <w:marRight w:val="0"/>
              <w:marTop w:val="0"/>
              <w:marBottom w:val="0"/>
              <w:divBdr>
                <w:top w:val="none" w:sz="0" w:space="0" w:color="auto"/>
                <w:left w:val="none" w:sz="0" w:space="0" w:color="auto"/>
                <w:bottom w:val="none" w:sz="0" w:space="0" w:color="auto"/>
                <w:right w:val="none" w:sz="0" w:space="0" w:color="auto"/>
              </w:divBdr>
            </w:div>
            <w:div w:id="1237058262">
              <w:marLeft w:val="0"/>
              <w:marRight w:val="0"/>
              <w:marTop w:val="0"/>
              <w:marBottom w:val="0"/>
              <w:divBdr>
                <w:top w:val="none" w:sz="0" w:space="0" w:color="auto"/>
                <w:left w:val="none" w:sz="0" w:space="0" w:color="auto"/>
                <w:bottom w:val="none" w:sz="0" w:space="0" w:color="auto"/>
                <w:right w:val="none" w:sz="0" w:space="0" w:color="auto"/>
              </w:divBdr>
            </w:div>
            <w:div w:id="1222400434">
              <w:marLeft w:val="0"/>
              <w:marRight w:val="0"/>
              <w:marTop w:val="0"/>
              <w:marBottom w:val="0"/>
              <w:divBdr>
                <w:top w:val="none" w:sz="0" w:space="0" w:color="auto"/>
                <w:left w:val="none" w:sz="0" w:space="0" w:color="auto"/>
                <w:bottom w:val="none" w:sz="0" w:space="0" w:color="auto"/>
                <w:right w:val="none" w:sz="0" w:space="0" w:color="auto"/>
              </w:divBdr>
            </w:div>
            <w:div w:id="422411796">
              <w:marLeft w:val="0"/>
              <w:marRight w:val="0"/>
              <w:marTop w:val="0"/>
              <w:marBottom w:val="0"/>
              <w:divBdr>
                <w:top w:val="none" w:sz="0" w:space="0" w:color="auto"/>
                <w:left w:val="none" w:sz="0" w:space="0" w:color="auto"/>
                <w:bottom w:val="none" w:sz="0" w:space="0" w:color="auto"/>
                <w:right w:val="none" w:sz="0" w:space="0" w:color="auto"/>
              </w:divBdr>
            </w:div>
            <w:div w:id="1879196513">
              <w:marLeft w:val="0"/>
              <w:marRight w:val="0"/>
              <w:marTop w:val="0"/>
              <w:marBottom w:val="0"/>
              <w:divBdr>
                <w:top w:val="none" w:sz="0" w:space="0" w:color="auto"/>
                <w:left w:val="none" w:sz="0" w:space="0" w:color="auto"/>
                <w:bottom w:val="none" w:sz="0" w:space="0" w:color="auto"/>
                <w:right w:val="none" w:sz="0" w:space="0" w:color="auto"/>
              </w:divBdr>
            </w:div>
          </w:divsChild>
        </w:div>
        <w:div w:id="874850462">
          <w:marLeft w:val="0"/>
          <w:marRight w:val="0"/>
          <w:marTop w:val="0"/>
          <w:marBottom w:val="0"/>
          <w:divBdr>
            <w:top w:val="none" w:sz="0" w:space="0" w:color="auto"/>
            <w:left w:val="none" w:sz="0" w:space="0" w:color="auto"/>
            <w:bottom w:val="none" w:sz="0" w:space="0" w:color="auto"/>
            <w:right w:val="none" w:sz="0" w:space="0" w:color="auto"/>
          </w:divBdr>
          <w:divsChild>
            <w:div w:id="1789658001">
              <w:marLeft w:val="0"/>
              <w:marRight w:val="0"/>
              <w:marTop w:val="0"/>
              <w:marBottom w:val="0"/>
              <w:divBdr>
                <w:top w:val="none" w:sz="0" w:space="0" w:color="auto"/>
                <w:left w:val="none" w:sz="0" w:space="0" w:color="auto"/>
                <w:bottom w:val="none" w:sz="0" w:space="0" w:color="auto"/>
                <w:right w:val="none" w:sz="0" w:space="0" w:color="auto"/>
              </w:divBdr>
            </w:div>
            <w:div w:id="1245528803">
              <w:marLeft w:val="0"/>
              <w:marRight w:val="0"/>
              <w:marTop w:val="0"/>
              <w:marBottom w:val="0"/>
              <w:divBdr>
                <w:top w:val="none" w:sz="0" w:space="0" w:color="auto"/>
                <w:left w:val="none" w:sz="0" w:space="0" w:color="auto"/>
                <w:bottom w:val="none" w:sz="0" w:space="0" w:color="auto"/>
                <w:right w:val="none" w:sz="0" w:space="0" w:color="auto"/>
              </w:divBdr>
            </w:div>
            <w:div w:id="370421460">
              <w:marLeft w:val="0"/>
              <w:marRight w:val="0"/>
              <w:marTop w:val="0"/>
              <w:marBottom w:val="0"/>
              <w:divBdr>
                <w:top w:val="none" w:sz="0" w:space="0" w:color="auto"/>
                <w:left w:val="none" w:sz="0" w:space="0" w:color="auto"/>
                <w:bottom w:val="none" w:sz="0" w:space="0" w:color="auto"/>
                <w:right w:val="none" w:sz="0" w:space="0" w:color="auto"/>
              </w:divBdr>
            </w:div>
            <w:div w:id="515580247">
              <w:marLeft w:val="0"/>
              <w:marRight w:val="0"/>
              <w:marTop w:val="0"/>
              <w:marBottom w:val="0"/>
              <w:divBdr>
                <w:top w:val="none" w:sz="0" w:space="0" w:color="auto"/>
                <w:left w:val="none" w:sz="0" w:space="0" w:color="auto"/>
                <w:bottom w:val="none" w:sz="0" w:space="0" w:color="auto"/>
                <w:right w:val="none" w:sz="0" w:space="0" w:color="auto"/>
              </w:divBdr>
            </w:div>
            <w:div w:id="1571304451">
              <w:marLeft w:val="0"/>
              <w:marRight w:val="0"/>
              <w:marTop w:val="0"/>
              <w:marBottom w:val="0"/>
              <w:divBdr>
                <w:top w:val="none" w:sz="0" w:space="0" w:color="auto"/>
                <w:left w:val="none" w:sz="0" w:space="0" w:color="auto"/>
                <w:bottom w:val="none" w:sz="0" w:space="0" w:color="auto"/>
                <w:right w:val="none" w:sz="0" w:space="0" w:color="auto"/>
              </w:divBdr>
            </w:div>
            <w:div w:id="1909269690">
              <w:marLeft w:val="0"/>
              <w:marRight w:val="0"/>
              <w:marTop w:val="0"/>
              <w:marBottom w:val="0"/>
              <w:divBdr>
                <w:top w:val="none" w:sz="0" w:space="0" w:color="auto"/>
                <w:left w:val="none" w:sz="0" w:space="0" w:color="auto"/>
                <w:bottom w:val="none" w:sz="0" w:space="0" w:color="auto"/>
                <w:right w:val="none" w:sz="0" w:space="0" w:color="auto"/>
              </w:divBdr>
            </w:div>
            <w:div w:id="1962151575">
              <w:marLeft w:val="0"/>
              <w:marRight w:val="0"/>
              <w:marTop w:val="0"/>
              <w:marBottom w:val="0"/>
              <w:divBdr>
                <w:top w:val="none" w:sz="0" w:space="0" w:color="auto"/>
                <w:left w:val="none" w:sz="0" w:space="0" w:color="auto"/>
                <w:bottom w:val="none" w:sz="0" w:space="0" w:color="auto"/>
                <w:right w:val="none" w:sz="0" w:space="0" w:color="auto"/>
              </w:divBdr>
            </w:div>
            <w:div w:id="1083380730">
              <w:marLeft w:val="0"/>
              <w:marRight w:val="0"/>
              <w:marTop w:val="0"/>
              <w:marBottom w:val="0"/>
              <w:divBdr>
                <w:top w:val="none" w:sz="0" w:space="0" w:color="auto"/>
                <w:left w:val="none" w:sz="0" w:space="0" w:color="auto"/>
                <w:bottom w:val="none" w:sz="0" w:space="0" w:color="auto"/>
                <w:right w:val="none" w:sz="0" w:space="0" w:color="auto"/>
              </w:divBdr>
            </w:div>
            <w:div w:id="1906142616">
              <w:marLeft w:val="0"/>
              <w:marRight w:val="0"/>
              <w:marTop w:val="0"/>
              <w:marBottom w:val="0"/>
              <w:divBdr>
                <w:top w:val="none" w:sz="0" w:space="0" w:color="auto"/>
                <w:left w:val="none" w:sz="0" w:space="0" w:color="auto"/>
                <w:bottom w:val="none" w:sz="0" w:space="0" w:color="auto"/>
                <w:right w:val="none" w:sz="0" w:space="0" w:color="auto"/>
              </w:divBdr>
            </w:div>
            <w:div w:id="4525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0413">
      <w:bodyDiv w:val="1"/>
      <w:marLeft w:val="0"/>
      <w:marRight w:val="0"/>
      <w:marTop w:val="0"/>
      <w:marBottom w:val="0"/>
      <w:divBdr>
        <w:top w:val="none" w:sz="0" w:space="0" w:color="auto"/>
        <w:left w:val="none" w:sz="0" w:space="0" w:color="auto"/>
        <w:bottom w:val="none" w:sz="0" w:space="0" w:color="auto"/>
        <w:right w:val="none" w:sz="0" w:space="0" w:color="auto"/>
      </w:divBdr>
    </w:div>
    <w:div w:id="1291941397">
      <w:bodyDiv w:val="1"/>
      <w:marLeft w:val="0"/>
      <w:marRight w:val="0"/>
      <w:marTop w:val="0"/>
      <w:marBottom w:val="0"/>
      <w:divBdr>
        <w:top w:val="none" w:sz="0" w:space="0" w:color="auto"/>
        <w:left w:val="none" w:sz="0" w:space="0" w:color="auto"/>
        <w:bottom w:val="none" w:sz="0" w:space="0" w:color="auto"/>
        <w:right w:val="none" w:sz="0" w:space="0" w:color="auto"/>
      </w:divBdr>
    </w:div>
    <w:div w:id="1335257724">
      <w:bodyDiv w:val="1"/>
      <w:marLeft w:val="0"/>
      <w:marRight w:val="0"/>
      <w:marTop w:val="0"/>
      <w:marBottom w:val="0"/>
      <w:divBdr>
        <w:top w:val="none" w:sz="0" w:space="0" w:color="auto"/>
        <w:left w:val="none" w:sz="0" w:space="0" w:color="auto"/>
        <w:bottom w:val="none" w:sz="0" w:space="0" w:color="auto"/>
        <w:right w:val="none" w:sz="0" w:space="0" w:color="auto"/>
      </w:divBdr>
    </w:div>
    <w:div w:id="1379670529">
      <w:bodyDiv w:val="1"/>
      <w:marLeft w:val="0"/>
      <w:marRight w:val="0"/>
      <w:marTop w:val="0"/>
      <w:marBottom w:val="0"/>
      <w:divBdr>
        <w:top w:val="none" w:sz="0" w:space="0" w:color="auto"/>
        <w:left w:val="none" w:sz="0" w:space="0" w:color="auto"/>
        <w:bottom w:val="none" w:sz="0" w:space="0" w:color="auto"/>
        <w:right w:val="none" w:sz="0" w:space="0" w:color="auto"/>
      </w:divBdr>
    </w:div>
    <w:div w:id="1392339099">
      <w:bodyDiv w:val="1"/>
      <w:marLeft w:val="0"/>
      <w:marRight w:val="0"/>
      <w:marTop w:val="0"/>
      <w:marBottom w:val="0"/>
      <w:divBdr>
        <w:top w:val="none" w:sz="0" w:space="0" w:color="auto"/>
        <w:left w:val="none" w:sz="0" w:space="0" w:color="auto"/>
        <w:bottom w:val="none" w:sz="0" w:space="0" w:color="auto"/>
        <w:right w:val="none" w:sz="0" w:space="0" w:color="auto"/>
      </w:divBdr>
    </w:div>
    <w:div w:id="1399017642">
      <w:bodyDiv w:val="1"/>
      <w:marLeft w:val="0"/>
      <w:marRight w:val="0"/>
      <w:marTop w:val="0"/>
      <w:marBottom w:val="0"/>
      <w:divBdr>
        <w:top w:val="none" w:sz="0" w:space="0" w:color="auto"/>
        <w:left w:val="none" w:sz="0" w:space="0" w:color="auto"/>
        <w:bottom w:val="none" w:sz="0" w:space="0" w:color="auto"/>
        <w:right w:val="none" w:sz="0" w:space="0" w:color="auto"/>
      </w:divBdr>
    </w:div>
    <w:div w:id="1644578806">
      <w:bodyDiv w:val="1"/>
      <w:marLeft w:val="0"/>
      <w:marRight w:val="0"/>
      <w:marTop w:val="0"/>
      <w:marBottom w:val="0"/>
      <w:divBdr>
        <w:top w:val="none" w:sz="0" w:space="0" w:color="auto"/>
        <w:left w:val="none" w:sz="0" w:space="0" w:color="auto"/>
        <w:bottom w:val="none" w:sz="0" w:space="0" w:color="auto"/>
        <w:right w:val="none" w:sz="0" w:space="0" w:color="auto"/>
      </w:divBdr>
    </w:div>
    <w:div w:id="1692412284">
      <w:bodyDiv w:val="1"/>
      <w:marLeft w:val="0"/>
      <w:marRight w:val="0"/>
      <w:marTop w:val="0"/>
      <w:marBottom w:val="0"/>
      <w:divBdr>
        <w:top w:val="none" w:sz="0" w:space="0" w:color="auto"/>
        <w:left w:val="none" w:sz="0" w:space="0" w:color="auto"/>
        <w:bottom w:val="none" w:sz="0" w:space="0" w:color="auto"/>
        <w:right w:val="none" w:sz="0" w:space="0" w:color="auto"/>
      </w:divBdr>
    </w:div>
    <w:div w:id="1730567983">
      <w:bodyDiv w:val="1"/>
      <w:marLeft w:val="0"/>
      <w:marRight w:val="0"/>
      <w:marTop w:val="0"/>
      <w:marBottom w:val="0"/>
      <w:divBdr>
        <w:top w:val="none" w:sz="0" w:space="0" w:color="auto"/>
        <w:left w:val="none" w:sz="0" w:space="0" w:color="auto"/>
        <w:bottom w:val="none" w:sz="0" w:space="0" w:color="auto"/>
        <w:right w:val="none" w:sz="0" w:space="0" w:color="auto"/>
      </w:divBdr>
    </w:div>
    <w:div w:id="1736929692">
      <w:bodyDiv w:val="1"/>
      <w:marLeft w:val="0"/>
      <w:marRight w:val="0"/>
      <w:marTop w:val="0"/>
      <w:marBottom w:val="0"/>
      <w:divBdr>
        <w:top w:val="none" w:sz="0" w:space="0" w:color="auto"/>
        <w:left w:val="none" w:sz="0" w:space="0" w:color="auto"/>
        <w:bottom w:val="none" w:sz="0" w:space="0" w:color="auto"/>
        <w:right w:val="none" w:sz="0" w:space="0" w:color="auto"/>
      </w:divBdr>
    </w:div>
    <w:div w:id="1762024222">
      <w:bodyDiv w:val="1"/>
      <w:marLeft w:val="0"/>
      <w:marRight w:val="0"/>
      <w:marTop w:val="0"/>
      <w:marBottom w:val="0"/>
      <w:divBdr>
        <w:top w:val="none" w:sz="0" w:space="0" w:color="auto"/>
        <w:left w:val="none" w:sz="0" w:space="0" w:color="auto"/>
        <w:bottom w:val="none" w:sz="0" w:space="0" w:color="auto"/>
        <w:right w:val="none" w:sz="0" w:space="0" w:color="auto"/>
      </w:divBdr>
    </w:div>
    <w:div w:id="1773626565">
      <w:bodyDiv w:val="1"/>
      <w:marLeft w:val="0"/>
      <w:marRight w:val="0"/>
      <w:marTop w:val="0"/>
      <w:marBottom w:val="0"/>
      <w:divBdr>
        <w:top w:val="none" w:sz="0" w:space="0" w:color="auto"/>
        <w:left w:val="none" w:sz="0" w:space="0" w:color="auto"/>
        <w:bottom w:val="none" w:sz="0" w:space="0" w:color="auto"/>
        <w:right w:val="none" w:sz="0" w:space="0" w:color="auto"/>
      </w:divBdr>
    </w:div>
    <w:div w:id="1783724138">
      <w:bodyDiv w:val="1"/>
      <w:marLeft w:val="0"/>
      <w:marRight w:val="0"/>
      <w:marTop w:val="0"/>
      <w:marBottom w:val="0"/>
      <w:divBdr>
        <w:top w:val="none" w:sz="0" w:space="0" w:color="auto"/>
        <w:left w:val="none" w:sz="0" w:space="0" w:color="auto"/>
        <w:bottom w:val="none" w:sz="0" w:space="0" w:color="auto"/>
        <w:right w:val="none" w:sz="0" w:space="0" w:color="auto"/>
      </w:divBdr>
    </w:div>
    <w:div w:id="1801073830">
      <w:bodyDiv w:val="1"/>
      <w:marLeft w:val="0"/>
      <w:marRight w:val="0"/>
      <w:marTop w:val="0"/>
      <w:marBottom w:val="0"/>
      <w:divBdr>
        <w:top w:val="none" w:sz="0" w:space="0" w:color="auto"/>
        <w:left w:val="none" w:sz="0" w:space="0" w:color="auto"/>
        <w:bottom w:val="none" w:sz="0" w:space="0" w:color="auto"/>
        <w:right w:val="none" w:sz="0" w:space="0" w:color="auto"/>
      </w:divBdr>
    </w:div>
    <w:div w:id="1814831734">
      <w:bodyDiv w:val="1"/>
      <w:marLeft w:val="0"/>
      <w:marRight w:val="0"/>
      <w:marTop w:val="0"/>
      <w:marBottom w:val="0"/>
      <w:divBdr>
        <w:top w:val="none" w:sz="0" w:space="0" w:color="auto"/>
        <w:left w:val="none" w:sz="0" w:space="0" w:color="auto"/>
        <w:bottom w:val="none" w:sz="0" w:space="0" w:color="auto"/>
        <w:right w:val="none" w:sz="0" w:space="0" w:color="auto"/>
      </w:divBdr>
    </w:div>
    <w:div w:id="1817524620">
      <w:bodyDiv w:val="1"/>
      <w:marLeft w:val="0"/>
      <w:marRight w:val="0"/>
      <w:marTop w:val="0"/>
      <w:marBottom w:val="0"/>
      <w:divBdr>
        <w:top w:val="none" w:sz="0" w:space="0" w:color="auto"/>
        <w:left w:val="none" w:sz="0" w:space="0" w:color="auto"/>
        <w:bottom w:val="none" w:sz="0" w:space="0" w:color="auto"/>
        <w:right w:val="none" w:sz="0" w:space="0" w:color="auto"/>
      </w:divBdr>
    </w:div>
    <w:div w:id="1911193372">
      <w:bodyDiv w:val="1"/>
      <w:marLeft w:val="0"/>
      <w:marRight w:val="0"/>
      <w:marTop w:val="0"/>
      <w:marBottom w:val="0"/>
      <w:divBdr>
        <w:top w:val="none" w:sz="0" w:space="0" w:color="auto"/>
        <w:left w:val="none" w:sz="0" w:space="0" w:color="auto"/>
        <w:bottom w:val="none" w:sz="0" w:space="0" w:color="auto"/>
        <w:right w:val="none" w:sz="0" w:space="0" w:color="auto"/>
      </w:divBdr>
    </w:div>
    <w:div w:id="1944071708">
      <w:bodyDiv w:val="1"/>
      <w:marLeft w:val="0"/>
      <w:marRight w:val="0"/>
      <w:marTop w:val="0"/>
      <w:marBottom w:val="0"/>
      <w:divBdr>
        <w:top w:val="none" w:sz="0" w:space="0" w:color="auto"/>
        <w:left w:val="none" w:sz="0" w:space="0" w:color="auto"/>
        <w:bottom w:val="none" w:sz="0" w:space="0" w:color="auto"/>
        <w:right w:val="none" w:sz="0" w:space="0" w:color="auto"/>
      </w:divBdr>
    </w:div>
    <w:div w:id="2044597239">
      <w:bodyDiv w:val="1"/>
      <w:marLeft w:val="0"/>
      <w:marRight w:val="0"/>
      <w:marTop w:val="0"/>
      <w:marBottom w:val="0"/>
      <w:divBdr>
        <w:top w:val="none" w:sz="0" w:space="0" w:color="auto"/>
        <w:left w:val="none" w:sz="0" w:space="0" w:color="auto"/>
        <w:bottom w:val="none" w:sz="0" w:space="0" w:color="auto"/>
        <w:right w:val="none" w:sz="0" w:space="0" w:color="auto"/>
      </w:divBdr>
    </w:div>
    <w:div w:id="2061127515">
      <w:bodyDiv w:val="1"/>
      <w:marLeft w:val="0"/>
      <w:marRight w:val="0"/>
      <w:marTop w:val="0"/>
      <w:marBottom w:val="0"/>
      <w:divBdr>
        <w:top w:val="none" w:sz="0" w:space="0" w:color="auto"/>
        <w:left w:val="none" w:sz="0" w:space="0" w:color="auto"/>
        <w:bottom w:val="none" w:sz="0" w:space="0" w:color="auto"/>
        <w:right w:val="none" w:sz="0" w:space="0" w:color="auto"/>
      </w:divBdr>
    </w:div>
    <w:div w:id="2074499501">
      <w:bodyDiv w:val="1"/>
      <w:marLeft w:val="0"/>
      <w:marRight w:val="0"/>
      <w:marTop w:val="0"/>
      <w:marBottom w:val="0"/>
      <w:divBdr>
        <w:top w:val="none" w:sz="0" w:space="0" w:color="auto"/>
        <w:left w:val="none" w:sz="0" w:space="0" w:color="auto"/>
        <w:bottom w:val="none" w:sz="0" w:space="0" w:color="auto"/>
        <w:right w:val="none" w:sz="0" w:space="0" w:color="auto"/>
      </w:divBdr>
    </w:div>
    <w:div w:id="2103405508">
      <w:bodyDiv w:val="1"/>
      <w:marLeft w:val="0"/>
      <w:marRight w:val="0"/>
      <w:marTop w:val="0"/>
      <w:marBottom w:val="0"/>
      <w:divBdr>
        <w:top w:val="none" w:sz="0" w:space="0" w:color="auto"/>
        <w:left w:val="none" w:sz="0" w:space="0" w:color="auto"/>
        <w:bottom w:val="none" w:sz="0" w:space="0" w:color="auto"/>
        <w:right w:val="none" w:sz="0" w:space="0" w:color="auto"/>
      </w:divBdr>
      <w:divsChild>
        <w:div w:id="750397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979824">
      <w:bodyDiv w:val="1"/>
      <w:marLeft w:val="0"/>
      <w:marRight w:val="0"/>
      <w:marTop w:val="0"/>
      <w:marBottom w:val="0"/>
      <w:divBdr>
        <w:top w:val="none" w:sz="0" w:space="0" w:color="auto"/>
        <w:left w:val="none" w:sz="0" w:space="0" w:color="auto"/>
        <w:bottom w:val="none" w:sz="0" w:space="0" w:color="auto"/>
        <w:right w:val="none" w:sz="0" w:space="0" w:color="auto"/>
      </w:divBdr>
    </w:div>
    <w:div w:id="213582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www.jda.org.za"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nkabinde@jda.org.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nyais\My%20Documents\Memo_Musa.dot" TargetMode="External"/></Relationships>
</file>

<file path=word/theme/theme1.xml><?xml version="1.0" encoding="utf-8"?>
<a:theme xmlns:a="http://schemas.openxmlformats.org/drawingml/2006/main" name="Office Theme">
  <a:themeElements>
    <a:clrScheme name="JDA Colour Palette">
      <a:dk1>
        <a:srgbClr val="000000"/>
      </a:dk1>
      <a:lt1>
        <a:srgbClr val="FFFFFF"/>
      </a:lt1>
      <a:dk2>
        <a:srgbClr val="3C3C3C"/>
      </a:dk2>
      <a:lt2>
        <a:srgbClr val="C4004E"/>
      </a:lt2>
      <a:accent1>
        <a:srgbClr val="E6B000"/>
      </a:accent1>
      <a:accent2>
        <a:srgbClr val="645A50"/>
      </a:accent2>
      <a:accent3>
        <a:srgbClr val="BB4722"/>
      </a:accent3>
      <a:accent4>
        <a:srgbClr val="95874D"/>
      </a:accent4>
      <a:accent5>
        <a:srgbClr val="89B7B2"/>
      </a:accent5>
      <a:accent6>
        <a:srgbClr val="36626D"/>
      </a:accent6>
      <a:hlink>
        <a:srgbClr val="7F004A"/>
      </a:hlink>
      <a:folHlink>
        <a:srgbClr val="C4004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50D48E337FDE409533F6FB3F2EE2C0" ma:contentTypeVersion="2" ma:contentTypeDescription="Create a new document." ma:contentTypeScope="" ma:versionID="2fcb1f1e84f1a65b89437695ee8f426f">
  <xsd:schema xmlns:xsd="http://www.w3.org/2001/XMLSchema" xmlns:xs="http://www.w3.org/2001/XMLSchema" xmlns:p="http://schemas.microsoft.com/office/2006/metadata/properties" xmlns:ns1="http://schemas.microsoft.com/sharepoint/v3" xmlns:ns2="76a07b81-d90e-47a7-92f6-834be3d34bbb" targetNamespace="http://schemas.microsoft.com/office/2006/metadata/properties" ma:root="true" ma:fieldsID="839a52d820599a777fc124c0182e349d" ns1:_="" ns2:_="">
    <xsd:import namespace="http://schemas.microsoft.com/sharepoint/v3"/>
    <xsd:import namespace="76a07b81-d90e-47a7-92f6-834be3d34bb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07b81-d90e-47a7-92f6-834be3d34bb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F8FF17E-A82E-479C-9758-4DD582B5C13B}">
  <ds:schemaRefs>
    <ds:schemaRef ds:uri="http://schemas.microsoft.com/sharepoint/v3/contenttype/forms"/>
  </ds:schemaRefs>
</ds:datastoreItem>
</file>

<file path=customXml/itemProps2.xml><?xml version="1.0" encoding="utf-8"?>
<ds:datastoreItem xmlns:ds="http://schemas.openxmlformats.org/officeDocument/2006/customXml" ds:itemID="{B56E63F1-203C-49F9-8C4A-C521194D0844}"/>
</file>

<file path=customXml/itemProps3.xml><?xml version="1.0" encoding="utf-8"?>
<ds:datastoreItem xmlns:ds="http://schemas.openxmlformats.org/officeDocument/2006/customXml" ds:itemID="{6437293F-6CF9-4FE9-BC57-47FECAF6864E}">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Memo_Musa.dot</Template>
  <TotalTime>0</TotalTime>
  <Pages>4</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HALALA JOBURG AWARDS PRESS RELEASE: Embargoed until Thursday 13th September 2007 08:30am</vt:lpstr>
    </vt:vector>
  </TitlesOfParts>
  <Company>JDA</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HALALA JOBURG AWARDS PRESS RELEASE: Embargoed until Thursday 13th September 2007 08:30am</dc:title>
  <dc:creator>Rs</dc:creator>
  <cp:lastModifiedBy>Elias Nkabinde</cp:lastModifiedBy>
  <cp:revision>2</cp:revision>
  <cp:lastPrinted>2023-03-23T13:49:00Z</cp:lastPrinted>
  <dcterms:created xsi:type="dcterms:W3CDTF">2025-08-09T11:49:00Z</dcterms:created>
  <dcterms:modified xsi:type="dcterms:W3CDTF">2025-08-09T11:49:00Z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0x0101009250D48E337FDE409533F6FB3F2EE2C0</vt:lpwstr>
  </property>
  <property fmtid="{D5CDD505-2E9C-101B-9397-08002B2CF9AE}" pid="3" name="GrammarlyDocumentId">
    <vt:lpwstr>88307d0f804ae7adfc404a397bfee0dbea3575bfd95706f004b00666fad91df3</vt:lpwstr>
  </property>
</Properties>
</file>